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2D0" w:rsidRDefault="00AA5776">
      <w:r>
        <w:rPr>
          <w:noProof/>
          <w:color w:val="auto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F6DA80E" wp14:editId="0CD50A83">
                <wp:simplePos x="0" y="0"/>
                <wp:positionH relativeFrom="column">
                  <wp:posOffset>2068287</wp:posOffset>
                </wp:positionH>
                <wp:positionV relativeFrom="paragraph">
                  <wp:posOffset>-522514</wp:posOffset>
                </wp:positionV>
                <wp:extent cx="3236776" cy="5346700"/>
                <wp:effectExtent l="0" t="0" r="0" b="6350"/>
                <wp:wrapNone/>
                <wp:docPr id="1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6776" cy="534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0B52" w:rsidRDefault="00B20B52" w:rsidP="003C062A">
                            <w:pPr>
                              <w:jc w:val="center"/>
                              <w:rPr>
                                <w:rFonts w:ascii="Andalus" w:hAnsi="Andalus" w:cs="Andalus"/>
                                <w:b/>
                                <w:color w:val="361B00"/>
                                <w:sz w:val="30"/>
                                <w:szCs w:val="30"/>
                              </w:rPr>
                            </w:pPr>
                            <w:r w:rsidRPr="00697480">
                              <w:rPr>
                                <w:rFonts w:ascii="Andalus" w:hAnsi="Andalus" w:cs="Andalus"/>
                                <w:b/>
                                <w:color w:val="361B00"/>
                                <w:sz w:val="30"/>
                                <w:szCs w:val="30"/>
                              </w:rPr>
                              <w:t>References</w:t>
                            </w:r>
                          </w:p>
                          <w:p w:rsidR="00B20B52" w:rsidRPr="00AA5776" w:rsidRDefault="00B20B52" w:rsidP="003C062A">
                            <w:pPr>
                              <w:jc w:val="center"/>
                              <w:rPr>
                                <w:rFonts w:ascii="Andalus" w:hAnsi="Andalus" w:cs="Andalus"/>
                                <w:b/>
                                <w:color w:val="361B00"/>
                              </w:rPr>
                            </w:pPr>
                          </w:p>
                          <w:p w:rsidR="00B20B52" w:rsidRPr="00204147" w:rsidRDefault="00B20B52" w:rsidP="003C062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40"/>
                              <w:jc w:val="center"/>
                              <w:rPr>
                                <w:rFonts w:ascii="Andalus" w:hAnsi="Andalus" w:cs="Andalus"/>
                                <w:b/>
                                <w:color w:val="361B00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Andalus" w:hAnsi="Andalus" w:cs="Andalus"/>
                                <w:b/>
                                <w:color w:val="361B00"/>
                                <w:sz w:val="26"/>
                                <w:szCs w:val="26"/>
                              </w:rPr>
                              <w:t>Mrs.Lori</w:t>
                            </w:r>
                            <w:proofErr w:type="spellEnd"/>
                            <w:r>
                              <w:rPr>
                                <w:rFonts w:ascii="Andalus" w:hAnsi="Andalus" w:cs="Andalus"/>
                                <w:b/>
                                <w:color w:val="361B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ndalus" w:hAnsi="Andalus" w:cs="Andalus"/>
                                <w:b/>
                                <w:color w:val="361B00"/>
                                <w:sz w:val="26"/>
                                <w:szCs w:val="26"/>
                              </w:rPr>
                              <w:t>Kirshman</w:t>
                            </w:r>
                            <w:proofErr w:type="spellEnd"/>
                            <w:r>
                              <w:rPr>
                                <w:rFonts w:ascii="Andalus" w:hAnsi="Andalus" w:cs="Andalus"/>
                                <w:b/>
                                <w:color w:val="361B0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B20B52" w:rsidRDefault="00B20B52" w:rsidP="00177106">
                            <w:pPr>
                              <w:ind w:left="1800" w:firstLine="360"/>
                              <w:rPr>
                                <w:rFonts w:ascii="Andalus" w:hAnsi="Andalus" w:cs="Andalus"/>
                                <w:color w:val="361B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ndalus" w:hAnsi="Andalus" w:cs="Andalus"/>
                                <w:color w:val="361B00"/>
                                <w:sz w:val="22"/>
                                <w:szCs w:val="22"/>
                              </w:rPr>
                              <w:t xml:space="preserve">Principal </w:t>
                            </w:r>
                          </w:p>
                          <w:p w:rsidR="00B20B52" w:rsidRDefault="00B20B52" w:rsidP="003C062A">
                            <w:pPr>
                              <w:ind w:left="180" w:firstLine="360"/>
                              <w:jc w:val="center"/>
                              <w:rPr>
                                <w:rFonts w:ascii="Andalus" w:hAnsi="Andalus" w:cs="Andalus"/>
                                <w:color w:val="361B00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Andalus" w:hAnsi="Andalus" w:cs="Andalus"/>
                                <w:color w:val="361B00"/>
                                <w:sz w:val="22"/>
                                <w:szCs w:val="22"/>
                              </w:rPr>
                              <w:t>Moorsbridge</w:t>
                            </w:r>
                            <w:proofErr w:type="spellEnd"/>
                            <w:r>
                              <w:rPr>
                                <w:rFonts w:ascii="Andalus" w:hAnsi="Andalus" w:cs="Andalus"/>
                                <w:color w:val="361B00"/>
                                <w:sz w:val="22"/>
                                <w:szCs w:val="22"/>
                              </w:rPr>
                              <w:t xml:space="preserve"> Elementary</w:t>
                            </w:r>
                          </w:p>
                          <w:p w:rsidR="00B20B52" w:rsidRDefault="00B20B52" w:rsidP="003C062A">
                            <w:pPr>
                              <w:ind w:left="180" w:firstLine="360"/>
                              <w:jc w:val="center"/>
                              <w:rPr>
                                <w:rFonts w:ascii="Andalus" w:hAnsi="Andalus" w:cs="Andalus"/>
                                <w:color w:val="361B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ndalus" w:hAnsi="Andalus" w:cs="Andalus"/>
                                <w:color w:val="361B00"/>
                                <w:sz w:val="22"/>
                                <w:szCs w:val="22"/>
                              </w:rPr>
                              <w:t xml:space="preserve">7361 </w:t>
                            </w:r>
                            <w:proofErr w:type="spellStart"/>
                            <w:r>
                              <w:rPr>
                                <w:rFonts w:ascii="Andalus" w:hAnsi="Andalus" w:cs="Andalus"/>
                                <w:color w:val="361B00"/>
                                <w:sz w:val="22"/>
                                <w:szCs w:val="22"/>
                              </w:rPr>
                              <w:t>Moorsbridge</w:t>
                            </w:r>
                            <w:proofErr w:type="spellEnd"/>
                            <w:r>
                              <w:rPr>
                                <w:rFonts w:ascii="Andalus" w:hAnsi="Andalus" w:cs="Andalus"/>
                                <w:color w:val="361B00"/>
                                <w:sz w:val="22"/>
                                <w:szCs w:val="22"/>
                              </w:rPr>
                              <w:t xml:space="preserve"> Rd</w:t>
                            </w:r>
                          </w:p>
                          <w:p w:rsidR="00B20B52" w:rsidRDefault="00B20B52" w:rsidP="003C062A">
                            <w:pPr>
                              <w:ind w:left="180" w:firstLine="360"/>
                              <w:jc w:val="center"/>
                              <w:rPr>
                                <w:rFonts w:ascii="Andalus" w:hAnsi="Andalus" w:cs="Andalus"/>
                                <w:color w:val="361B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ndalus" w:hAnsi="Andalus" w:cs="Andalus"/>
                                <w:color w:val="361B00"/>
                                <w:sz w:val="22"/>
                                <w:szCs w:val="22"/>
                              </w:rPr>
                              <w:t>Portage, Michigan 49024</w:t>
                            </w:r>
                          </w:p>
                          <w:p w:rsidR="00B20B52" w:rsidRDefault="00B20B52" w:rsidP="003C062A">
                            <w:pPr>
                              <w:ind w:left="180" w:firstLine="360"/>
                              <w:jc w:val="center"/>
                              <w:rPr>
                                <w:rFonts w:ascii="Andalus" w:hAnsi="Andalus" w:cs="Andalus"/>
                                <w:color w:val="361B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ndalus" w:hAnsi="Andalus" w:cs="Andalus"/>
                                <w:color w:val="361B00"/>
                                <w:sz w:val="22"/>
                                <w:szCs w:val="22"/>
                              </w:rPr>
                              <w:t>(269) 323-6455</w:t>
                            </w:r>
                          </w:p>
                          <w:p w:rsidR="00B20B52" w:rsidRDefault="00B20B52" w:rsidP="003C062A">
                            <w:pPr>
                              <w:ind w:left="180" w:firstLine="360"/>
                              <w:jc w:val="center"/>
                              <w:rPr>
                                <w:rFonts w:ascii="Andalus" w:hAnsi="Andalus" w:cs="Andalus"/>
                                <w:color w:val="361B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ndalus" w:hAnsi="Andalus" w:cs="Andalus"/>
                                <w:color w:val="361B00"/>
                                <w:sz w:val="22"/>
                                <w:szCs w:val="22"/>
                              </w:rPr>
                              <w:t>LKirshman@portageps.org</w:t>
                            </w:r>
                          </w:p>
                          <w:p w:rsidR="00B20B52" w:rsidRDefault="00B20B52" w:rsidP="003C062A">
                            <w:pPr>
                              <w:ind w:left="180" w:firstLine="360"/>
                              <w:jc w:val="center"/>
                              <w:rPr>
                                <w:rFonts w:ascii="Andalus" w:hAnsi="Andalus" w:cs="Andalus"/>
                                <w:color w:val="361B00"/>
                                <w:sz w:val="22"/>
                                <w:szCs w:val="22"/>
                              </w:rPr>
                            </w:pPr>
                          </w:p>
                          <w:p w:rsidR="00B20B52" w:rsidRPr="00697480" w:rsidRDefault="00B20B52" w:rsidP="003C062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450"/>
                              <w:jc w:val="center"/>
                              <w:rPr>
                                <w:rFonts w:ascii="Andalus" w:hAnsi="Andalus" w:cs="Andalus"/>
                                <w:b/>
                                <w:color w:val="361B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ndalus" w:hAnsi="Andalus" w:cs="Andalus"/>
                                <w:b/>
                                <w:color w:val="361B00"/>
                                <w:sz w:val="26"/>
                                <w:szCs w:val="26"/>
                              </w:rPr>
                              <w:t>Mrs. Gina Middleton</w:t>
                            </w:r>
                          </w:p>
                          <w:p w:rsidR="00B20B52" w:rsidRDefault="00B20B52" w:rsidP="003C062A">
                            <w:pPr>
                              <w:pStyle w:val="ListParagraph"/>
                              <w:ind w:left="450"/>
                              <w:jc w:val="center"/>
                              <w:rPr>
                                <w:rFonts w:ascii="Andalus" w:hAnsi="Andalus" w:cs="Andalus"/>
                                <w:color w:val="361B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ndalus" w:hAnsi="Andalus" w:cs="Andalus"/>
                                <w:color w:val="361B00"/>
                                <w:sz w:val="22"/>
                                <w:szCs w:val="22"/>
                              </w:rPr>
                              <w:t>Preschool Teacher</w:t>
                            </w:r>
                          </w:p>
                          <w:p w:rsidR="00B20B52" w:rsidRDefault="00B20B52" w:rsidP="003C062A">
                            <w:pPr>
                              <w:pStyle w:val="ListParagraph"/>
                              <w:ind w:left="450"/>
                              <w:jc w:val="center"/>
                              <w:rPr>
                                <w:rFonts w:ascii="Andalus" w:hAnsi="Andalus" w:cs="Andalus"/>
                                <w:color w:val="361B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ndalus" w:hAnsi="Andalus" w:cs="Andalus"/>
                                <w:color w:val="361B00"/>
                                <w:sz w:val="22"/>
                                <w:szCs w:val="22"/>
                              </w:rPr>
                              <w:t>The Discovery Center</w:t>
                            </w:r>
                          </w:p>
                          <w:p w:rsidR="00B20B52" w:rsidRDefault="00B20B52" w:rsidP="003C062A">
                            <w:pPr>
                              <w:pStyle w:val="ListParagraph"/>
                              <w:ind w:left="450"/>
                              <w:jc w:val="center"/>
                              <w:rPr>
                                <w:rFonts w:ascii="Andalus" w:hAnsi="Andalus" w:cs="Andalus"/>
                                <w:color w:val="361B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ndalus" w:hAnsi="Andalus" w:cs="Andalus"/>
                                <w:color w:val="361B00"/>
                                <w:sz w:val="22"/>
                                <w:szCs w:val="22"/>
                              </w:rPr>
                              <w:t>4102 West Michigan Avenue</w:t>
                            </w:r>
                          </w:p>
                          <w:p w:rsidR="00B20B52" w:rsidRDefault="00B20B52" w:rsidP="003C062A">
                            <w:pPr>
                              <w:pStyle w:val="ListParagraph"/>
                              <w:ind w:left="450"/>
                              <w:jc w:val="center"/>
                              <w:rPr>
                                <w:rFonts w:ascii="Andalus" w:hAnsi="Andalus" w:cs="Andalus"/>
                                <w:color w:val="361B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ndalus" w:hAnsi="Andalus" w:cs="Andalus"/>
                                <w:color w:val="361B00"/>
                                <w:sz w:val="22"/>
                                <w:szCs w:val="22"/>
                              </w:rPr>
                              <w:t>Kalamazoo, Michigan 49006</w:t>
                            </w:r>
                          </w:p>
                          <w:p w:rsidR="00B20B52" w:rsidRDefault="00B20B52" w:rsidP="003C062A">
                            <w:pPr>
                              <w:pStyle w:val="ListParagraph"/>
                              <w:ind w:left="450"/>
                              <w:jc w:val="center"/>
                              <w:rPr>
                                <w:rFonts w:ascii="Andalus" w:hAnsi="Andalus" w:cs="Andalus"/>
                                <w:color w:val="361B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ndalus" w:hAnsi="Andalus" w:cs="Andalus"/>
                                <w:color w:val="361B00"/>
                                <w:sz w:val="22"/>
                                <w:szCs w:val="22"/>
                              </w:rPr>
                              <w:t>(269) 372-0007</w:t>
                            </w:r>
                          </w:p>
                          <w:p w:rsidR="00B20B52" w:rsidRDefault="00B20B52" w:rsidP="003C062A">
                            <w:pPr>
                              <w:pStyle w:val="ListParagraph"/>
                              <w:ind w:left="450"/>
                              <w:jc w:val="center"/>
                              <w:rPr>
                                <w:rFonts w:ascii="Andalus" w:hAnsi="Andalus" w:cs="Andalus"/>
                                <w:color w:val="361B00"/>
                                <w:sz w:val="22"/>
                                <w:szCs w:val="22"/>
                              </w:rPr>
                            </w:pPr>
                          </w:p>
                          <w:p w:rsidR="00B20B52" w:rsidRPr="003C062A" w:rsidRDefault="00B20B52" w:rsidP="00B20B5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990"/>
                              <w:jc w:val="center"/>
                              <w:rPr>
                                <w:rFonts w:ascii="Andalus" w:hAnsi="Andalus" w:cs="Andalus"/>
                                <w:b/>
                                <w:color w:val="361B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ndalus" w:hAnsi="Andalus" w:cs="Andalus"/>
                                <w:b/>
                                <w:color w:val="361B00"/>
                                <w:sz w:val="26"/>
                                <w:szCs w:val="26"/>
                              </w:rPr>
                              <w:t xml:space="preserve">Mrs. Jennifer Carson </w:t>
                            </w:r>
                          </w:p>
                          <w:p w:rsidR="00B20B52" w:rsidRPr="003C062A" w:rsidRDefault="00B20B52" w:rsidP="003C062A">
                            <w:pPr>
                              <w:ind w:left="720"/>
                              <w:jc w:val="center"/>
                              <w:rPr>
                                <w:rFonts w:ascii="Andalus" w:hAnsi="Andalus" w:cs="Andalus"/>
                                <w:color w:val="361B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ndalus" w:hAnsi="Andalus" w:cs="Andalus"/>
                                <w:color w:val="361B00"/>
                                <w:sz w:val="22"/>
                                <w:szCs w:val="22"/>
                              </w:rPr>
                              <w:t>2</w:t>
                            </w:r>
                            <w:r w:rsidRPr="00177106">
                              <w:rPr>
                                <w:rFonts w:ascii="Andalus" w:hAnsi="Andalus" w:cs="Andalus"/>
                                <w:color w:val="361B00"/>
                                <w:sz w:val="22"/>
                                <w:szCs w:val="22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ndalus" w:hAnsi="Andalus" w:cs="Andalus"/>
                                <w:color w:val="361B00"/>
                                <w:sz w:val="22"/>
                                <w:szCs w:val="22"/>
                              </w:rPr>
                              <w:t xml:space="preserve"> Grade T</w:t>
                            </w:r>
                            <w:r w:rsidRPr="003C062A">
                              <w:rPr>
                                <w:rFonts w:ascii="Andalus" w:hAnsi="Andalus" w:cs="Andalus"/>
                                <w:color w:val="361B00"/>
                                <w:sz w:val="22"/>
                                <w:szCs w:val="22"/>
                              </w:rPr>
                              <w:t>eacher</w:t>
                            </w:r>
                          </w:p>
                          <w:p w:rsidR="00B20B52" w:rsidRDefault="00B20B52" w:rsidP="003C062A">
                            <w:pPr>
                              <w:pStyle w:val="ListParagraph"/>
                              <w:ind w:left="1080"/>
                              <w:jc w:val="center"/>
                              <w:rPr>
                                <w:rFonts w:ascii="Andalus" w:hAnsi="Andalus" w:cs="Andalus"/>
                                <w:color w:val="361B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ndalus" w:hAnsi="Andalus" w:cs="Andalus"/>
                                <w:color w:val="361B00"/>
                                <w:sz w:val="22"/>
                                <w:szCs w:val="22"/>
                              </w:rPr>
                              <w:t>Haverhill</w:t>
                            </w:r>
                            <w:r w:rsidRPr="003C062A">
                              <w:rPr>
                                <w:rFonts w:ascii="Andalus" w:hAnsi="Andalus" w:cs="Andalus"/>
                                <w:color w:val="361B00"/>
                                <w:sz w:val="22"/>
                                <w:szCs w:val="22"/>
                              </w:rPr>
                              <w:t xml:space="preserve"> Elementary</w:t>
                            </w:r>
                          </w:p>
                          <w:p w:rsidR="00B20B52" w:rsidRPr="003C062A" w:rsidRDefault="00B20B52" w:rsidP="003C062A">
                            <w:pPr>
                              <w:pStyle w:val="ListParagraph"/>
                              <w:ind w:left="1080"/>
                              <w:jc w:val="center"/>
                              <w:rPr>
                                <w:rFonts w:ascii="Andalus" w:hAnsi="Andalus" w:cs="Andalus"/>
                                <w:color w:val="361B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ndalus" w:hAnsi="Andalus" w:cs="Andalus"/>
                                <w:color w:val="361B00"/>
                                <w:sz w:val="22"/>
                                <w:szCs w:val="22"/>
                              </w:rPr>
                              <w:t xml:space="preserve">6633 Haverhill Avenue </w:t>
                            </w:r>
                          </w:p>
                          <w:p w:rsidR="00B20B52" w:rsidRPr="003C062A" w:rsidRDefault="00B20B52" w:rsidP="003C062A">
                            <w:pPr>
                              <w:pStyle w:val="ListParagraph"/>
                              <w:ind w:left="1080"/>
                              <w:jc w:val="center"/>
                              <w:rPr>
                                <w:rFonts w:ascii="Andalus" w:hAnsi="Andalus" w:cs="Andalus"/>
                                <w:color w:val="361B00"/>
                                <w:sz w:val="22"/>
                                <w:szCs w:val="22"/>
                              </w:rPr>
                            </w:pPr>
                            <w:r w:rsidRPr="003C062A">
                              <w:rPr>
                                <w:rFonts w:ascii="Andalus" w:hAnsi="Andalus" w:cs="Andalus"/>
                                <w:color w:val="361B00"/>
                                <w:sz w:val="22"/>
                                <w:szCs w:val="22"/>
                              </w:rPr>
                              <w:t>Portage, Michigan 49024</w:t>
                            </w:r>
                          </w:p>
                          <w:p w:rsidR="00B20B52" w:rsidRPr="003C062A" w:rsidRDefault="00B20B52" w:rsidP="003C062A">
                            <w:pPr>
                              <w:pStyle w:val="ListParagraph"/>
                              <w:ind w:left="1080"/>
                              <w:jc w:val="center"/>
                              <w:rPr>
                                <w:rFonts w:ascii="Andalus" w:hAnsi="Andalus" w:cs="Andalus"/>
                                <w:color w:val="361B00"/>
                                <w:sz w:val="22"/>
                                <w:szCs w:val="22"/>
                              </w:rPr>
                            </w:pPr>
                            <w:r w:rsidRPr="003C062A">
                              <w:rPr>
                                <w:rFonts w:ascii="Andalus" w:hAnsi="Andalus" w:cs="Andalus"/>
                                <w:color w:val="361B00"/>
                                <w:sz w:val="22"/>
                                <w:szCs w:val="22"/>
                              </w:rPr>
                              <w:t xml:space="preserve">(269) </w:t>
                            </w:r>
                            <w:r>
                              <w:rPr>
                                <w:rFonts w:ascii="Andalus" w:hAnsi="Andalus" w:cs="Andalus"/>
                                <w:color w:val="361B00"/>
                                <w:sz w:val="22"/>
                                <w:szCs w:val="22"/>
                              </w:rPr>
                              <w:t>323-6208</w:t>
                            </w:r>
                          </w:p>
                          <w:p w:rsidR="00B20B52" w:rsidRPr="00B463FB" w:rsidRDefault="00B20B52" w:rsidP="00B463FB">
                            <w:pPr>
                              <w:pStyle w:val="ListParagraph"/>
                              <w:ind w:left="1080"/>
                              <w:rPr>
                                <w:rFonts w:ascii="Andalus" w:hAnsi="Andalus" w:cs="Andalus"/>
                                <w:color w:val="361B00"/>
                                <w:sz w:val="26"/>
                                <w:szCs w:val="26"/>
                              </w:rPr>
                            </w:pPr>
                          </w:p>
                          <w:p w:rsidR="00B20B52" w:rsidRDefault="00B20B52" w:rsidP="00B463FB">
                            <w:pPr>
                              <w:pStyle w:val="ListParagraph"/>
                              <w:ind w:left="450"/>
                              <w:jc w:val="center"/>
                              <w:rPr>
                                <w:rFonts w:ascii="Andalus" w:hAnsi="Andalus" w:cs="Andalus"/>
                                <w:color w:val="361B00"/>
                                <w:sz w:val="22"/>
                                <w:szCs w:val="22"/>
                              </w:rPr>
                            </w:pPr>
                          </w:p>
                          <w:p w:rsidR="00B20B52" w:rsidRPr="00B463FB" w:rsidRDefault="00B20B52" w:rsidP="00B463FB">
                            <w:pPr>
                              <w:pStyle w:val="ListParagraph"/>
                              <w:tabs>
                                <w:tab w:val="left" w:pos="1260"/>
                                <w:tab w:val="left" w:pos="2700"/>
                              </w:tabs>
                              <w:rPr>
                                <w:rFonts w:ascii="Andalus" w:hAnsi="Andalus" w:cs="Andalus"/>
                                <w:color w:val="361B00"/>
                                <w:sz w:val="22"/>
                                <w:szCs w:val="22"/>
                              </w:rPr>
                            </w:pPr>
                          </w:p>
                          <w:p w:rsidR="00B20B52" w:rsidRDefault="00B20B52"/>
                          <w:p w:rsidR="00B20B52" w:rsidRDefault="00B20B52"/>
                          <w:p w:rsidR="00B20B52" w:rsidRDefault="00B20B52"/>
                          <w:p w:rsidR="00B20B52" w:rsidRDefault="00B20B52"/>
                          <w:p w:rsidR="00B20B52" w:rsidRDefault="00B20B52"/>
                          <w:p w:rsidR="00B20B52" w:rsidRDefault="00B20B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162.85pt;margin-top:-41.15pt;width:254.85pt;height:42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" filled="f" stroked="f">
                <v:textbox>
                  <w:txbxContent>
                    <w:p w:rsidR="00B20B52" w:rsidRDefault="00B20B52" w:rsidP="003C062A">
                      <w:pPr>
                        <w:jc w:val="center"/>
                        <w:rPr>
                          <w:rFonts w:ascii="Andalus" w:hAnsi="Andalus" w:cs="Andalus"/>
                          <w:b/>
                          <w:color w:val="361B00"/>
                          <w:sz w:val="30"/>
                          <w:szCs w:val="30"/>
                        </w:rPr>
                      </w:pPr>
                      <w:r w:rsidRPr="00697480">
                        <w:rPr>
                          <w:rFonts w:ascii="Andalus" w:hAnsi="Andalus" w:cs="Andalus"/>
                          <w:b/>
                          <w:color w:val="361B00"/>
                          <w:sz w:val="30"/>
                          <w:szCs w:val="30"/>
                        </w:rPr>
                        <w:t>References</w:t>
                      </w:r>
                    </w:p>
                    <w:p w:rsidR="00B20B52" w:rsidRPr="00AA5776" w:rsidRDefault="00B20B52" w:rsidP="003C062A">
                      <w:pPr>
                        <w:jc w:val="center"/>
                        <w:rPr>
                          <w:rFonts w:ascii="Andalus" w:hAnsi="Andalus" w:cs="Andalus"/>
                          <w:b/>
                          <w:color w:val="361B00"/>
                        </w:rPr>
                      </w:pPr>
                    </w:p>
                    <w:p w:rsidR="00B20B52" w:rsidRPr="00204147" w:rsidRDefault="00B20B52" w:rsidP="003C062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40"/>
                        <w:jc w:val="center"/>
                        <w:rPr>
                          <w:rFonts w:ascii="Andalus" w:hAnsi="Andalus" w:cs="Andalus"/>
                          <w:b/>
                          <w:color w:val="361B00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Andalus" w:hAnsi="Andalus" w:cs="Andalus"/>
                          <w:b/>
                          <w:color w:val="361B00"/>
                          <w:sz w:val="26"/>
                          <w:szCs w:val="26"/>
                        </w:rPr>
                        <w:t>Mrs.Lori</w:t>
                      </w:r>
                      <w:proofErr w:type="spellEnd"/>
                      <w:r>
                        <w:rPr>
                          <w:rFonts w:ascii="Andalus" w:hAnsi="Andalus" w:cs="Andalus"/>
                          <w:b/>
                          <w:color w:val="361B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ndalus" w:hAnsi="Andalus" w:cs="Andalus"/>
                          <w:b/>
                          <w:color w:val="361B00"/>
                          <w:sz w:val="26"/>
                          <w:szCs w:val="26"/>
                        </w:rPr>
                        <w:t>Kirshman</w:t>
                      </w:r>
                      <w:proofErr w:type="spellEnd"/>
                      <w:r>
                        <w:rPr>
                          <w:rFonts w:ascii="Andalus" w:hAnsi="Andalus" w:cs="Andalus"/>
                          <w:b/>
                          <w:color w:val="361B00"/>
                          <w:sz w:val="26"/>
                          <w:szCs w:val="26"/>
                        </w:rPr>
                        <w:t xml:space="preserve"> </w:t>
                      </w:r>
                    </w:p>
                    <w:p w:rsidR="00B20B52" w:rsidRDefault="00B20B52" w:rsidP="00177106">
                      <w:pPr>
                        <w:ind w:left="1800" w:firstLine="360"/>
                        <w:rPr>
                          <w:rFonts w:ascii="Andalus" w:hAnsi="Andalus" w:cs="Andalus"/>
                          <w:color w:val="361B00"/>
                          <w:sz w:val="22"/>
                          <w:szCs w:val="22"/>
                        </w:rPr>
                      </w:pPr>
                      <w:r>
                        <w:rPr>
                          <w:rFonts w:ascii="Andalus" w:hAnsi="Andalus" w:cs="Andalus"/>
                          <w:color w:val="361B00"/>
                          <w:sz w:val="22"/>
                          <w:szCs w:val="22"/>
                        </w:rPr>
                        <w:t xml:space="preserve">Principal </w:t>
                      </w:r>
                    </w:p>
                    <w:p w:rsidR="00B20B52" w:rsidRDefault="00B20B52" w:rsidP="003C062A">
                      <w:pPr>
                        <w:ind w:left="180" w:firstLine="360"/>
                        <w:jc w:val="center"/>
                        <w:rPr>
                          <w:rFonts w:ascii="Andalus" w:hAnsi="Andalus" w:cs="Andalus"/>
                          <w:color w:val="361B00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Andalus" w:hAnsi="Andalus" w:cs="Andalus"/>
                          <w:color w:val="361B00"/>
                          <w:sz w:val="22"/>
                          <w:szCs w:val="22"/>
                        </w:rPr>
                        <w:t>Moorsbridge</w:t>
                      </w:r>
                      <w:proofErr w:type="spellEnd"/>
                      <w:r>
                        <w:rPr>
                          <w:rFonts w:ascii="Andalus" w:hAnsi="Andalus" w:cs="Andalus"/>
                          <w:color w:val="361B00"/>
                          <w:sz w:val="22"/>
                          <w:szCs w:val="22"/>
                        </w:rPr>
                        <w:t xml:space="preserve"> Elementary</w:t>
                      </w:r>
                    </w:p>
                    <w:p w:rsidR="00B20B52" w:rsidRDefault="00B20B52" w:rsidP="003C062A">
                      <w:pPr>
                        <w:ind w:left="180" w:firstLine="360"/>
                        <w:jc w:val="center"/>
                        <w:rPr>
                          <w:rFonts w:ascii="Andalus" w:hAnsi="Andalus" w:cs="Andalus"/>
                          <w:color w:val="361B00"/>
                          <w:sz w:val="22"/>
                          <w:szCs w:val="22"/>
                        </w:rPr>
                      </w:pPr>
                      <w:r>
                        <w:rPr>
                          <w:rFonts w:ascii="Andalus" w:hAnsi="Andalus" w:cs="Andalus"/>
                          <w:color w:val="361B00"/>
                          <w:sz w:val="22"/>
                          <w:szCs w:val="22"/>
                        </w:rPr>
                        <w:t xml:space="preserve">7361 </w:t>
                      </w:r>
                      <w:proofErr w:type="spellStart"/>
                      <w:r>
                        <w:rPr>
                          <w:rFonts w:ascii="Andalus" w:hAnsi="Andalus" w:cs="Andalus"/>
                          <w:color w:val="361B00"/>
                          <w:sz w:val="22"/>
                          <w:szCs w:val="22"/>
                        </w:rPr>
                        <w:t>Moorsbridge</w:t>
                      </w:r>
                      <w:proofErr w:type="spellEnd"/>
                      <w:r>
                        <w:rPr>
                          <w:rFonts w:ascii="Andalus" w:hAnsi="Andalus" w:cs="Andalus"/>
                          <w:color w:val="361B00"/>
                          <w:sz w:val="22"/>
                          <w:szCs w:val="22"/>
                        </w:rPr>
                        <w:t xml:space="preserve"> Rd</w:t>
                      </w:r>
                    </w:p>
                    <w:p w:rsidR="00B20B52" w:rsidRDefault="00B20B52" w:rsidP="003C062A">
                      <w:pPr>
                        <w:ind w:left="180" w:firstLine="360"/>
                        <w:jc w:val="center"/>
                        <w:rPr>
                          <w:rFonts w:ascii="Andalus" w:hAnsi="Andalus" w:cs="Andalus"/>
                          <w:color w:val="361B00"/>
                          <w:sz w:val="22"/>
                          <w:szCs w:val="22"/>
                        </w:rPr>
                      </w:pPr>
                      <w:r>
                        <w:rPr>
                          <w:rFonts w:ascii="Andalus" w:hAnsi="Andalus" w:cs="Andalus"/>
                          <w:color w:val="361B00"/>
                          <w:sz w:val="22"/>
                          <w:szCs w:val="22"/>
                        </w:rPr>
                        <w:t>Portage, Michigan 49024</w:t>
                      </w:r>
                    </w:p>
                    <w:p w:rsidR="00B20B52" w:rsidRDefault="00B20B52" w:rsidP="003C062A">
                      <w:pPr>
                        <w:ind w:left="180" w:firstLine="360"/>
                        <w:jc w:val="center"/>
                        <w:rPr>
                          <w:rFonts w:ascii="Andalus" w:hAnsi="Andalus" w:cs="Andalus"/>
                          <w:color w:val="361B00"/>
                          <w:sz w:val="22"/>
                          <w:szCs w:val="22"/>
                        </w:rPr>
                      </w:pPr>
                      <w:r>
                        <w:rPr>
                          <w:rFonts w:ascii="Andalus" w:hAnsi="Andalus" w:cs="Andalus"/>
                          <w:color w:val="361B00"/>
                          <w:sz w:val="22"/>
                          <w:szCs w:val="22"/>
                        </w:rPr>
                        <w:t>(269) 323-6455</w:t>
                      </w:r>
                    </w:p>
                    <w:p w:rsidR="00B20B52" w:rsidRDefault="00B20B52" w:rsidP="003C062A">
                      <w:pPr>
                        <w:ind w:left="180" w:firstLine="360"/>
                        <w:jc w:val="center"/>
                        <w:rPr>
                          <w:rFonts w:ascii="Andalus" w:hAnsi="Andalus" w:cs="Andalus"/>
                          <w:color w:val="361B00"/>
                          <w:sz w:val="22"/>
                          <w:szCs w:val="22"/>
                        </w:rPr>
                      </w:pPr>
                      <w:r>
                        <w:rPr>
                          <w:rFonts w:ascii="Andalus" w:hAnsi="Andalus" w:cs="Andalus"/>
                          <w:color w:val="361B00"/>
                          <w:sz w:val="22"/>
                          <w:szCs w:val="22"/>
                        </w:rPr>
                        <w:t>LKirshman@portageps.org</w:t>
                      </w:r>
                    </w:p>
                    <w:p w:rsidR="00B20B52" w:rsidRDefault="00B20B52" w:rsidP="003C062A">
                      <w:pPr>
                        <w:ind w:left="180" w:firstLine="360"/>
                        <w:jc w:val="center"/>
                        <w:rPr>
                          <w:rFonts w:ascii="Andalus" w:hAnsi="Andalus" w:cs="Andalus"/>
                          <w:color w:val="361B00"/>
                          <w:sz w:val="22"/>
                          <w:szCs w:val="22"/>
                        </w:rPr>
                      </w:pPr>
                    </w:p>
                    <w:p w:rsidR="00B20B52" w:rsidRPr="00697480" w:rsidRDefault="00B20B52" w:rsidP="003C062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450"/>
                        <w:jc w:val="center"/>
                        <w:rPr>
                          <w:rFonts w:ascii="Andalus" w:hAnsi="Andalus" w:cs="Andalus"/>
                          <w:b/>
                          <w:color w:val="361B00"/>
                          <w:sz w:val="26"/>
                          <w:szCs w:val="26"/>
                        </w:rPr>
                      </w:pPr>
                      <w:r>
                        <w:rPr>
                          <w:rFonts w:ascii="Andalus" w:hAnsi="Andalus" w:cs="Andalus"/>
                          <w:b/>
                          <w:color w:val="361B00"/>
                          <w:sz w:val="26"/>
                          <w:szCs w:val="26"/>
                        </w:rPr>
                        <w:t>Mrs. Gina Middleton</w:t>
                      </w:r>
                    </w:p>
                    <w:p w:rsidR="00B20B52" w:rsidRDefault="00B20B52" w:rsidP="003C062A">
                      <w:pPr>
                        <w:pStyle w:val="ListParagraph"/>
                        <w:ind w:left="450"/>
                        <w:jc w:val="center"/>
                        <w:rPr>
                          <w:rFonts w:ascii="Andalus" w:hAnsi="Andalus" w:cs="Andalus"/>
                          <w:color w:val="361B00"/>
                          <w:sz w:val="22"/>
                          <w:szCs w:val="22"/>
                        </w:rPr>
                      </w:pPr>
                      <w:r>
                        <w:rPr>
                          <w:rFonts w:ascii="Andalus" w:hAnsi="Andalus" w:cs="Andalus"/>
                          <w:color w:val="361B00"/>
                          <w:sz w:val="22"/>
                          <w:szCs w:val="22"/>
                        </w:rPr>
                        <w:t>Preschool Teacher</w:t>
                      </w:r>
                    </w:p>
                    <w:p w:rsidR="00B20B52" w:rsidRDefault="00B20B52" w:rsidP="003C062A">
                      <w:pPr>
                        <w:pStyle w:val="ListParagraph"/>
                        <w:ind w:left="450"/>
                        <w:jc w:val="center"/>
                        <w:rPr>
                          <w:rFonts w:ascii="Andalus" w:hAnsi="Andalus" w:cs="Andalus"/>
                          <w:color w:val="361B00"/>
                          <w:sz w:val="22"/>
                          <w:szCs w:val="22"/>
                        </w:rPr>
                      </w:pPr>
                      <w:r>
                        <w:rPr>
                          <w:rFonts w:ascii="Andalus" w:hAnsi="Andalus" w:cs="Andalus"/>
                          <w:color w:val="361B00"/>
                          <w:sz w:val="22"/>
                          <w:szCs w:val="22"/>
                        </w:rPr>
                        <w:t>The Discovery Center</w:t>
                      </w:r>
                    </w:p>
                    <w:p w:rsidR="00B20B52" w:rsidRDefault="00B20B52" w:rsidP="003C062A">
                      <w:pPr>
                        <w:pStyle w:val="ListParagraph"/>
                        <w:ind w:left="450"/>
                        <w:jc w:val="center"/>
                        <w:rPr>
                          <w:rFonts w:ascii="Andalus" w:hAnsi="Andalus" w:cs="Andalus"/>
                          <w:color w:val="361B00"/>
                          <w:sz w:val="22"/>
                          <w:szCs w:val="22"/>
                        </w:rPr>
                      </w:pPr>
                      <w:r>
                        <w:rPr>
                          <w:rFonts w:ascii="Andalus" w:hAnsi="Andalus" w:cs="Andalus"/>
                          <w:color w:val="361B00"/>
                          <w:sz w:val="22"/>
                          <w:szCs w:val="22"/>
                        </w:rPr>
                        <w:t>4102 West Michigan Avenue</w:t>
                      </w:r>
                    </w:p>
                    <w:p w:rsidR="00B20B52" w:rsidRDefault="00B20B52" w:rsidP="003C062A">
                      <w:pPr>
                        <w:pStyle w:val="ListParagraph"/>
                        <w:ind w:left="450"/>
                        <w:jc w:val="center"/>
                        <w:rPr>
                          <w:rFonts w:ascii="Andalus" w:hAnsi="Andalus" w:cs="Andalus"/>
                          <w:color w:val="361B00"/>
                          <w:sz w:val="22"/>
                          <w:szCs w:val="22"/>
                        </w:rPr>
                      </w:pPr>
                      <w:r>
                        <w:rPr>
                          <w:rFonts w:ascii="Andalus" w:hAnsi="Andalus" w:cs="Andalus"/>
                          <w:color w:val="361B00"/>
                          <w:sz w:val="22"/>
                          <w:szCs w:val="22"/>
                        </w:rPr>
                        <w:t>Kalamazoo, Michigan 49006</w:t>
                      </w:r>
                    </w:p>
                    <w:p w:rsidR="00B20B52" w:rsidRDefault="00B20B52" w:rsidP="003C062A">
                      <w:pPr>
                        <w:pStyle w:val="ListParagraph"/>
                        <w:ind w:left="450"/>
                        <w:jc w:val="center"/>
                        <w:rPr>
                          <w:rFonts w:ascii="Andalus" w:hAnsi="Andalus" w:cs="Andalus"/>
                          <w:color w:val="361B00"/>
                          <w:sz w:val="22"/>
                          <w:szCs w:val="22"/>
                        </w:rPr>
                      </w:pPr>
                      <w:r>
                        <w:rPr>
                          <w:rFonts w:ascii="Andalus" w:hAnsi="Andalus" w:cs="Andalus"/>
                          <w:color w:val="361B00"/>
                          <w:sz w:val="22"/>
                          <w:szCs w:val="22"/>
                        </w:rPr>
                        <w:t>(269) 372-0007</w:t>
                      </w:r>
                      <w:bookmarkStart w:id="1" w:name="_GoBack"/>
                      <w:bookmarkEnd w:id="1"/>
                    </w:p>
                    <w:p w:rsidR="00B20B52" w:rsidRDefault="00B20B52" w:rsidP="003C062A">
                      <w:pPr>
                        <w:pStyle w:val="ListParagraph"/>
                        <w:ind w:left="450"/>
                        <w:jc w:val="center"/>
                        <w:rPr>
                          <w:rFonts w:ascii="Andalus" w:hAnsi="Andalus" w:cs="Andalus"/>
                          <w:color w:val="361B00"/>
                          <w:sz w:val="22"/>
                          <w:szCs w:val="22"/>
                        </w:rPr>
                      </w:pPr>
                    </w:p>
                    <w:p w:rsidR="00B20B52" w:rsidRPr="003C062A" w:rsidRDefault="00B20B52" w:rsidP="00B20B5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990"/>
                        <w:jc w:val="center"/>
                        <w:rPr>
                          <w:rFonts w:ascii="Andalus" w:hAnsi="Andalus" w:cs="Andalus"/>
                          <w:b/>
                          <w:color w:val="361B00"/>
                          <w:sz w:val="26"/>
                          <w:szCs w:val="26"/>
                        </w:rPr>
                      </w:pPr>
                      <w:r>
                        <w:rPr>
                          <w:rFonts w:ascii="Andalus" w:hAnsi="Andalus" w:cs="Andalus"/>
                          <w:b/>
                          <w:color w:val="361B00"/>
                          <w:sz w:val="26"/>
                          <w:szCs w:val="26"/>
                        </w:rPr>
                        <w:t xml:space="preserve">Mrs. Jennifer Carson </w:t>
                      </w:r>
                    </w:p>
                    <w:p w:rsidR="00B20B52" w:rsidRPr="003C062A" w:rsidRDefault="00B20B52" w:rsidP="003C062A">
                      <w:pPr>
                        <w:ind w:left="720"/>
                        <w:jc w:val="center"/>
                        <w:rPr>
                          <w:rFonts w:ascii="Andalus" w:hAnsi="Andalus" w:cs="Andalus"/>
                          <w:color w:val="361B00"/>
                          <w:sz w:val="22"/>
                          <w:szCs w:val="22"/>
                        </w:rPr>
                      </w:pPr>
                      <w:r>
                        <w:rPr>
                          <w:rFonts w:ascii="Andalus" w:hAnsi="Andalus" w:cs="Andalus"/>
                          <w:color w:val="361B00"/>
                          <w:sz w:val="22"/>
                          <w:szCs w:val="22"/>
                        </w:rPr>
                        <w:t>2</w:t>
                      </w:r>
                      <w:r w:rsidRPr="00177106">
                        <w:rPr>
                          <w:rFonts w:ascii="Andalus" w:hAnsi="Andalus" w:cs="Andalus"/>
                          <w:color w:val="361B00"/>
                          <w:sz w:val="22"/>
                          <w:szCs w:val="22"/>
                          <w:vertAlign w:val="superscript"/>
                        </w:rPr>
                        <w:t>nd</w:t>
                      </w:r>
                      <w:r>
                        <w:rPr>
                          <w:rFonts w:ascii="Andalus" w:hAnsi="Andalus" w:cs="Andalus"/>
                          <w:color w:val="361B00"/>
                          <w:sz w:val="22"/>
                          <w:szCs w:val="22"/>
                        </w:rPr>
                        <w:t xml:space="preserve"> Grade T</w:t>
                      </w:r>
                      <w:r w:rsidRPr="003C062A">
                        <w:rPr>
                          <w:rFonts w:ascii="Andalus" w:hAnsi="Andalus" w:cs="Andalus"/>
                          <w:color w:val="361B00"/>
                          <w:sz w:val="22"/>
                          <w:szCs w:val="22"/>
                        </w:rPr>
                        <w:t>eacher</w:t>
                      </w:r>
                    </w:p>
                    <w:p w:rsidR="00B20B52" w:rsidRDefault="00B20B52" w:rsidP="003C062A">
                      <w:pPr>
                        <w:pStyle w:val="ListParagraph"/>
                        <w:ind w:left="1080"/>
                        <w:jc w:val="center"/>
                        <w:rPr>
                          <w:rFonts w:ascii="Andalus" w:hAnsi="Andalus" w:cs="Andalus"/>
                          <w:color w:val="361B00"/>
                          <w:sz w:val="22"/>
                          <w:szCs w:val="22"/>
                        </w:rPr>
                      </w:pPr>
                      <w:r>
                        <w:rPr>
                          <w:rFonts w:ascii="Andalus" w:hAnsi="Andalus" w:cs="Andalus"/>
                          <w:color w:val="361B00"/>
                          <w:sz w:val="22"/>
                          <w:szCs w:val="22"/>
                        </w:rPr>
                        <w:t>Haverhill</w:t>
                      </w:r>
                      <w:r w:rsidRPr="003C062A">
                        <w:rPr>
                          <w:rFonts w:ascii="Andalus" w:hAnsi="Andalus" w:cs="Andalus"/>
                          <w:color w:val="361B00"/>
                          <w:sz w:val="22"/>
                          <w:szCs w:val="22"/>
                        </w:rPr>
                        <w:t xml:space="preserve"> Elementary</w:t>
                      </w:r>
                    </w:p>
                    <w:p w:rsidR="00B20B52" w:rsidRPr="003C062A" w:rsidRDefault="00B20B52" w:rsidP="003C062A">
                      <w:pPr>
                        <w:pStyle w:val="ListParagraph"/>
                        <w:ind w:left="1080"/>
                        <w:jc w:val="center"/>
                        <w:rPr>
                          <w:rFonts w:ascii="Andalus" w:hAnsi="Andalus" w:cs="Andalus"/>
                          <w:color w:val="361B00"/>
                          <w:sz w:val="22"/>
                          <w:szCs w:val="22"/>
                        </w:rPr>
                      </w:pPr>
                      <w:r>
                        <w:rPr>
                          <w:rFonts w:ascii="Andalus" w:hAnsi="Andalus" w:cs="Andalus"/>
                          <w:color w:val="361B00"/>
                          <w:sz w:val="22"/>
                          <w:szCs w:val="22"/>
                        </w:rPr>
                        <w:t xml:space="preserve">6633 Haverhill Avenue </w:t>
                      </w:r>
                    </w:p>
                    <w:p w:rsidR="00B20B52" w:rsidRPr="003C062A" w:rsidRDefault="00B20B52" w:rsidP="003C062A">
                      <w:pPr>
                        <w:pStyle w:val="ListParagraph"/>
                        <w:ind w:left="1080"/>
                        <w:jc w:val="center"/>
                        <w:rPr>
                          <w:rFonts w:ascii="Andalus" w:hAnsi="Andalus" w:cs="Andalus"/>
                          <w:color w:val="361B00"/>
                          <w:sz w:val="22"/>
                          <w:szCs w:val="22"/>
                        </w:rPr>
                      </w:pPr>
                      <w:r w:rsidRPr="003C062A">
                        <w:rPr>
                          <w:rFonts w:ascii="Andalus" w:hAnsi="Andalus" w:cs="Andalus"/>
                          <w:color w:val="361B00"/>
                          <w:sz w:val="22"/>
                          <w:szCs w:val="22"/>
                        </w:rPr>
                        <w:t>Portage, Michigan 49024</w:t>
                      </w:r>
                    </w:p>
                    <w:p w:rsidR="00B20B52" w:rsidRPr="003C062A" w:rsidRDefault="00B20B52" w:rsidP="003C062A">
                      <w:pPr>
                        <w:pStyle w:val="ListParagraph"/>
                        <w:ind w:left="1080"/>
                        <w:jc w:val="center"/>
                        <w:rPr>
                          <w:rFonts w:ascii="Andalus" w:hAnsi="Andalus" w:cs="Andalus"/>
                          <w:color w:val="361B00"/>
                          <w:sz w:val="22"/>
                          <w:szCs w:val="22"/>
                        </w:rPr>
                      </w:pPr>
                      <w:r w:rsidRPr="003C062A">
                        <w:rPr>
                          <w:rFonts w:ascii="Andalus" w:hAnsi="Andalus" w:cs="Andalus"/>
                          <w:color w:val="361B00"/>
                          <w:sz w:val="22"/>
                          <w:szCs w:val="22"/>
                        </w:rPr>
                        <w:t xml:space="preserve">(269) </w:t>
                      </w:r>
                      <w:r>
                        <w:rPr>
                          <w:rFonts w:ascii="Andalus" w:hAnsi="Andalus" w:cs="Andalus"/>
                          <w:color w:val="361B00"/>
                          <w:sz w:val="22"/>
                          <w:szCs w:val="22"/>
                        </w:rPr>
                        <w:t>323-6208</w:t>
                      </w:r>
                    </w:p>
                    <w:p w:rsidR="00B20B52" w:rsidRPr="00B463FB" w:rsidRDefault="00B20B52" w:rsidP="00B463FB">
                      <w:pPr>
                        <w:pStyle w:val="ListParagraph"/>
                        <w:ind w:left="1080"/>
                        <w:rPr>
                          <w:rFonts w:ascii="Andalus" w:hAnsi="Andalus" w:cs="Andalus"/>
                          <w:color w:val="361B00"/>
                          <w:sz w:val="26"/>
                          <w:szCs w:val="26"/>
                        </w:rPr>
                      </w:pPr>
                    </w:p>
                    <w:p w:rsidR="00B20B52" w:rsidRDefault="00B20B52" w:rsidP="00B463FB">
                      <w:pPr>
                        <w:pStyle w:val="ListParagraph"/>
                        <w:ind w:left="450"/>
                        <w:jc w:val="center"/>
                        <w:rPr>
                          <w:rFonts w:ascii="Andalus" w:hAnsi="Andalus" w:cs="Andalus"/>
                          <w:color w:val="361B00"/>
                          <w:sz w:val="22"/>
                          <w:szCs w:val="22"/>
                        </w:rPr>
                      </w:pPr>
                    </w:p>
                    <w:p w:rsidR="00B20B52" w:rsidRPr="00B463FB" w:rsidRDefault="00B20B52" w:rsidP="00B463FB">
                      <w:pPr>
                        <w:pStyle w:val="ListParagraph"/>
                        <w:tabs>
                          <w:tab w:val="left" w:pos="1260"/>
                          <w:tab w:val="left" w:pos="2700"/>
                        </w:tabs>
                        <w:rPr>
                          <w:rFonts w:ascii="Andalus" w:hAnsi="Andalus" w:cs="Andalus"/>
                          <w:color w:val="361B00"/>
                          <w:sz w:val="22"/>
                          <w:szCs w:val="22"/>
                        </w:rPr>
                      </w:pPr>
                    </w:p>
                    <w:p w:rsidR="00B20B52" w:rsidRDefault="00B20B52"/>
                    <w:p w:rsidR="00B20B52" w:rsidRDefault="00B20B52"/>
                    <w:p w:rsidR="00B20B52" w:rsidRDefault="00B20B52"/>
                    <w:p w:rsidR="00B20B52" w:rsidRDefault="00B20B52"/>
                    <w:p w:rsidR="00B20B52" w:rsidRDefault="00B20B52"/>
                    <w:p w:rsidR="00B20B52" w:rsidRDefault="00B20B52"/>
                  </w:txbxContent>
                </v:textbox>
              </v:shape>
            </w:pict>
          </mc:Fallback>
        </mc:AlternateContent>
      </w:r>
      <w:r w:rsidR="00F41E74">
        <w:rPr>
          <w:noProof/>
          <w:color w:val="auto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4010CDE" wp14:editId="17579337">
                <wp:simplePos x="0" y="0"/>
                <wp:positionH relativeFrom="column">
                  <wp:posOffset>-914400</wp:posOffset>
                </wp:positionH>
                <wp:positionV relativeFrom="paragraph">
                  <wp:posOffset>-200025</wp:posOffset>
                </wp:positionV>
                <wp:extent cx="2840355" cy="0"/>
                <wp:effectExtent l="0" t="0" r="17145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4035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61B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4" o:spid="_x0000_s1026" style="position:absolute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in,-15.75pt" to="151.65pt,-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" strokecolor="#361b00" strokeweight="1.5pt"/>
            </w:pict>
          </mc:Fallback>
        </mc:AlternateContent>
      </w:r>
      <w:r w:rsidR="00697480">
        <w:rPr>
          <w:noProof/>
          <w:color w:val="auto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5B77468" wp14:editId="39F981F0">
                <wp:simplePos x="0" y="0"/>
                <wp:positionH relativeFrom="column">
                  <wp:posOffset>2428875</wp:posOffset>
                </wp:positionH>
                <wp:positionV relativeFrom="paragraph">
                  <wp:posOffset>-190500</wp:posOffset>
                </wp:positionV>
                <wp:extent cx="2876550" cy="9525"/>
                <wp:effectExtent l="0" t="0" r="19050" b="28575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6550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61B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3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25pt,-15pt" to="417.75pt,-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" strokecolor="#361b00" strokeweight="1.5pt"/>
            </w:pict>
          </mc:Fallback>
        </mc:AlternateContent>
      </w:r>
      <w:r w:rsidR="00F13F8E">
        <w:rPr>
          <w:noProof/>
          <w:color w:val="auto"/>
          <w:kern w:val="0"/>
          <w:sz w:val="24"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 wp14:anchorId="33FAAAF5" wp14:editId="327D3985">
                <wp:simplePos x="0" y="0"/>
                <wp:positionH relativeFrom="column">
                  <wp:posOffset>-765175</wp:posOffset>
                </wp:positionH>
                <wp:positionV relativeFrom="paragraph">
                  <wp:posOffset>-521970</wp:posOffset>
                </wp:positionV>
                <wp:extent cx="2514600" cy="342900"/>
                <wp:effectExtent l="0" t="0" r="0" b="0"/>
                <wp:wrapNone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20B52" w:rsidRPr="003F4C74" w:rsidRDefault="00B20B52">
                            <w:pPr>
                              <w:pStyle w:val="Heading1"/>
                              <w:rPr>
                                <w:rFonts w:ascii="Andalus" w:hAnsi="Andalus" w:cs="Andalus"/>
                                <w:color w:val="411D0E"/>
                                <w:sz w:val="28"/>
                              </w:rPr>
                            </w:pPr>
                            <w:r w:rsidRPr="003F4C74">
                              <w:rPr>
                                <w:rFonts w:ascii="Andalus" w:hAnsi="Andalus" w:cs="Andalus"/>
                                <w:color w:val="411D0E"/>
                                <w:sz w:val="28"/>
                              </w:rPr>
                              <w:t xml:space="preserve">My Teaching Philosophy </w:t>
                            </w:r>
                          </w:p>
                          <w:p w:rsidR="00B20B52" w:rsidRDefault="00B20B52" w:rsidP="00EA22D0">
                            <w:pPr>
                              <w:rPr>
                                <w:lang w:val="en"/>
                              </w:rPr>
                            </w:pPr>
                          </w:p>
                          <w:p w:rsidR="00B20B52" w:rsidRDefault="00B20B52" w:rsidP="00EA22D0">
                            <w:pPr>
                              <w:rPr>
                                <w:lang w:val="en"/>
                              </w:rPr>
                            </w:pPr>
                          </w:p>
                          <w:p w:rsidR="00B20B52" w:rsidRDefault="00B20B52" w:rsidP="00EA22D0">
                            <w:pPr>
                              <w:rPr>
                                <w:lang w:val="en"/>
                              </w:rPr>
                            </w:pPr>
                          </w:p>
                          <w:p w:rsidR="00B20B52" w:rsidRDefault="00B20B52" w:rsidP="00EA22D0">
                            <w:pPr>
                              <w:rPr>
                                <w:lang w:val="en"/>
                              </w:rPr>
                            </w:pPr>
                          </w:p>
                          <w:p w:rsidR="00B20B52" w:rsidRPr="00EA22D0" w:rsidRDefault="00B20B52" w:rsidP="00EA22D0">
                            <w:pPr>
                              <w:rPr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-60.25pt;margin-top:-41.1pt;width:198pt;height:27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" filled="f" stroked="f" insetpen="t">
                <v:textbox inset="2.88pt,2.88pt,2.88pt,2.88pt">
                  <w:txbxContent>
                    <w:p w:rsidR="00B20B52" w:rsidRPr="003F4C74" w:rsidRDefault="00B20B52">
                      <w:pPr>
                        <w:pStyle w:val="Heading1"/>
                        <w:rPr>
                          <w:rFonts w:ascii="Andalus" w:hAnsi="Andalus" w:cs="Andalus"/>
                          <w:color w:val="411D0E"/>
                          <w:sz w:val="28"/>
                        </w:rPr>
                      </w:pPr>
                      <w:r w:rsidRPr="003F4C74">
                        <w:rPr>
                          <w:rFonts w:ascii="Andalus" w:hAnsi="Andalus" w:cs="Andalus"/>
                          <w:color w:val="411D0E"/>
                          <w:sz w:val="28"/>
                        </w:rPr>
                        <w:t xml:space="preserve">My Teaching Philosophy </w:t>
                      </w:r>
                    </w:p>
                    <w:p w:rsidR="00B20B52" w:rsidRDefault="00B20B52" w:rsidP="00EA22D0">
                      <w:pPr>
                        <w:rPr>
                          <w:lang w:val="en"/>
                        </w:rPr>
                      </w:pPr>
                    </w:p>
                    <w:p w:rsidR="00B20B52" w:rsidRDefault="00B20B52" w:rsidP="00EA22D0">
                      <w:pPr>
                        <w:rPr>
                          <w:lang w:val="en"/>
                        </w:rPr>
                      </w:pPr>
                    </w:p>
                    <w:p w:rsidR="00B20B52" w:rsidRDefault="00B20B52" w:rsidP="00EA22D0">
                      <w:pPr>
                        <w:rPr>
                          <w:lang w:val="en"/>
                        </w:rPr>
                      </w:pPr>
                    </w:p>
                    <w:p w:rsidR="00B20B52" w:rsidRDefault="00B20B52" w:rsidP="00EA22D0">
                      <w:pPr>
                        <w:rPr>
                          <w:lang w:val="en"/>
                        </w:rPr>
                      </w:pPr>
                    </w:p>
                    <w:p w:rsidR="00B20B52" w:rsidRPr="00EA22D0" w:rsidRDefault="00B20B52" w:rsidP="00EA22D0">
                      <w:pPr>
                        <w:rPr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3F8E">
        <w:rPr>
          <w:noProof/>
          <w:color w:val="auto"/>
          <w:kern w:val="0"/>
          <w:sz w:val="24"/>
        </w:rPr>
        <mc:AlternateContent>
          <mc:Choice Requires="wps">
            <w:drawing>
              <wp:anchor distT="36576" distB="36576" distL="36576" distR="36576" simplePos="0" relativeHeight="251649536" behindDoc="0" locked="0" layoutInCell="1" allowOverlap="1" wp14:anchorId="091465DB" wp14:editId="6E94416C">
                <wp:simplePos x="0" y="0"/>
                <wp:positionH relativeFrom="column">
                  <wp:posOffset>-912495</wp:posOffset>
                </wp:positionH>
                <wp:positionV relativeFrom="paragraph">
                  <wp:posOffset>-183515</wp:posOffset>
                </wp:positionV>
                <wp:extent cx="2840355" cy="6269990"/>
                <wp:effectExtent l="0" t="0" r="0" b="0"/>
                <wp:wrapNone/>
                <wp:docPr id="1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355" cy="6269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20B52" w:rsidRDefault="00B20B52" w:rsidP="00085F7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20B52" w:rsidRPr="00085F73" w:rsidRDefault="00B20B52" w:rsidP="00085F73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085F73">
                              <w:rPr>
                                <w:sz w:val="24"/>
                                <w:szCs w:val="24"/>
                              </w:rPr>
                              <w:t xml:space="preserve">Encourage parental involvement </w:t>
                            </w:r>
                          </w:p>
                          <w:p w:rsidR="00B20B52" w:rsidRPr="00085F73" w:rsidRDefault="00B20B52" w:rsidP="00085F73">
                            <w:pPr>
                              <w:pStyle w:val="BodyText"/>
                              <w:ind w:left="72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20B52" w:rsidRDefault="00B20B52" w:rsidP="00085F73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085F73">
                              <w:rPr>
                                <w:sz w:val="24"/>
                                <w:szCs w:val="24"/>
                              </w:rPr>
                              <w:t>Honor diversity in the classroom</w:t>
                            </w:r>
                          </w:p>
                          <w:p w:rsidR="00B20B52" w:rsidRPr="00085F73" w:rsidRDefault="00B20B52" w:rsidP="00085F73">
                            <w:pPr>
                              <w:pStyle w:val="BodyText"/>
                              <w:rPr>
                                <w:sz w:val="24"/>
                                <w:szCs w:val="24"/>
                              </w:rPr>
                            </w:pPr>
                            <w:r w:rsidRPr="00085F7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B20B52" w:rsidRDefault="00B20B52" w:rsidP="00085F73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085F73">
                              <w:rPr>
                                <w:sz w:val="24"/>
                                <w:szCs w:val="24"/>
                              </w:rPr>
                              <w:t xml:space="preserve">Use a variety of teaching methods </w:t>
                            </w:r>
                          </w:p>
                          <w:p w:rsidR="00B20B52" w:rsidRPr="00085F73" w:rsidRDefault="00B20B52" w:rsidP="00085F73">
                            <w:pPr>
                              <w:pStyle w:val="BodyTex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20B52" w:rsidRDefault="00B20B52" w:rsidP="00085F73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085F73">
                              <w:rPr>
                                <w:sz w:val="24"/>
                                <w:szCs w:val="24"/>
                              </w:rPr>
                              <w:t>Have high expectations for myself and the students</w:t>
                            </w:r>
                          </w:p>
                          <w:p w:rsidR="00B20B52" w:rsidRPr="00085F73" w:rsidRDefault="00B20B52" w:rsidP="00085F73">
                            <w:pPr>
                              <w:pStyle w:val="BodyTex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20B52" w:rsidRDefault="00B20B52" w:rsidP="00085F73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085F73">
                              <w:rPr>
                                <w:sz w:val="24"/>
                                <w:szCs w:val="24"/>
                              </w:rPr>
                              <w:t xml:space="preserve">Assess students’ understanding regularly </w:t>
                            </w:r>
                          </w:p>
                          <w:p w:rsidR="00B20B52" w:rsidRDefault="00B20B52" w:rsidP="00085F73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20B52" w:rsidRDefault="00B20B52" w:rsidP="00085F73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Provide proper classroom management </w:t>
                            </w:r>
                          </w:p>
                          <w:p w:rsidR="00B20B52" w:rsidRDefault="00B20B52" w:rsidP="008473BF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20B52" w:rsidRDefault="00B20B52" w:rsidP="00085F73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Create a successful learning environment</w:t>
                            </w:r>
                          </w:p>
                          <w:p w:rsidR="00B20B52" w:rsidRPr="00085F73" w:rsidRDefault="00B20B52" w:rsidP="00556D42">
                            <w:pPr>
                              <w:pStyle w:val="BodyTex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          </w:t>
                            </w:r>
                            <w:r w:rsidRPr="0081661B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AD17D4" wp14:editId="1177F13E">
                                  <wp:extent cx="1628775" cy="1193761"/>
                                  <wp:effectExtent l="133350" t="114300" r="142875" b="15938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4967" cy="11982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chemeClr val="accent3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0B52" w:rsidRPr="00085F73" w:rsidRDefault="00B20B52" w:rsidP="00BD08F9">
                            <w:pPr>
                              <w:pStyle w:val="BodyText"/>
                              <w:ind w:left="72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-71.85pt;margin-top:-14.45pt;width:223.65pt;height:493.7pt;z-index:251649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" filled="f" fillcolor="#cd4313" stroked="f" insetpen="t">
                <v:textbox inset="2.88pt,2.88pt,2.88pt,2.88pt">
                  <w:txbxContent>
                    <w:p w:rsidR="00B20B52" w:rsidRDefault="00B20B52" w:rsidP="00085F73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B20B52" w:rsidRPr="00085F73" w:rsidRDefault="00B20B52" w:rsidP="00085F73">
                      <w:pPr>
                        <w:pStyle w:val="BodyText"/>
                        <w:numPr>
                          <w:ilvl w:val="0"/>
                          <w:numId w:val="9"/>
                        </w:numPr>
                        <w:rPr>
                          <w:sz w:val="24"/>
                          <w:szCs w:val="24"/>
                        </w:rPr>
                      </w:pPr>
                      <w:r w:rsidRPr="00085F73">
                        <w:rPr>
                          <w:sz w:val="24"/>
                          <w:szCs w:val="24"/>
                        </w:rPr>
                        <w:t xml:space="preserve">Encourage parental involvement </w:t>
                      </w:r>
                    </w:p>
                    <w:p w:rsidR="00B20B52" w:rsidRPr="00085F73" w:rsidRDefault="00B20B52" w:rsidP="00085F73">
                      <w:pPr>
                        <w:pStyle w:val="BodyText"/>
                        <w:ind w:left="720"/>
                        <w:rPr>
                          <w:sz w:val="24"/>
                          <w:szCs w:val="24"/>
                        </w:rPr>
                      </w:pPr>
                    </w:p>
                    <w:p w:rsidR="00B20B52" w:rsidRDefault="00B20B52" w:rsidP="00085F73">
                      <w:pPr>
                        <w:pStyle w:val="BodyText"/>
                        <w:numPr>
                          <w:ilvl w:val="0"/>
                          <w:numId w:val="9"/>
                        </w:numPr>
                        <w:rPr>
                          <w:sz w:val="24"/>
                          <w:szCs w:val="24"/>
                        </w:rPr>
                      </w:pPr>
                      <w:r w:rsidRPr="00085F73">
                        <w:rPr>
                          <w:sz w:val="24"/>
                          <w:szCs w:val="24"/>
                        </w:rPr>
                        <w:t>Honor diversity in the classroom</w:t>
                      </w:r>
                    </w:p>
                    <w:p w:rsidR="00B20B52" w:rsidRPr="00085F73" w:rsidRDefault="00B20B52" w:rsidP="00085F73">
                      <w:pPr>
                        <w:pStyle w:val="BodyText"/>
                        <w:rPr>
                          <w:sz w:val="24"/>
                          <w:szCs w:val="24"/>
                        </w:rPr>
                      </w:pPr>
                      <w:r w:rsidRPr="00085F73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B20B52" w:rsidRDefault="00B20B52" w:rsidP="00085F73">
                      <w:pPr>
                        <w:pStyle w:val="BodyText"/>
                        <w:numPr>
                          <w:ilvl w:val="0"/>
                          <w:numId w:val="9"/>
                        </w:numPr>
                        <w:rPr>
                          <w:sz w:val="24"/>
                          <w:szCs w:val="24"/>
                        </w:rPr>
                      </w:pPr>
                      <w:r w:rsidRPr="00085F73">
                        <w:rPr>
                          <w:sz w:val="24"/>
                          <w:szCs w:val="24"/>
                        </w:rPr>
                        <w:t xml:space="preserve">Use a variety of teaching methods </w:t>
                      </w:r>
                    </w:p>
                    <w:p w:rsidR="00B20B52" w:rsidRPr="00085F73" w:rsidRDefault="00B20B52" w:rsidP="00085F73">
                      <w:pPr>
                        <w:pStyle w:val="BodyText"/>
                        <w:rPr>
                          <w:sz w:val="24"/>
                          <w:szCs w:val="24"/>
                        </w:rPr>
                      </w:pPr>
                    </w:p>
                    <w:p w:rsidR="00B20B52" w:rsidRDefault="00B20B52" w:rsidP="00085F73">
                      <w:pPr>
                        <w:pStyle w:val="BodyText"/>
                        <w:numPr>
                          <w:ilvl w:val="0"/>
                          <w:numId w:val="9"/>
                        </w:numPr>
                        <w:rPr>
                          <w:sz w:val="24"/>
                          <w:szCs w:val="24"/>
                        </w:rPr>
                      </w:pPr>
                      <w:r w:rsidRPr="00085F73">
                        <w:rPr>
                          <w:sz w:val="24"/>
                          <w:szCs w:val="24"/>
                        </w:rPr>
                        <w:t>Have high expectations for myself and the students</w:t>
                      </w:r>
                    </w:p>
                    <w:p w:rsidR="00B20B52" w:rsidRPr="00085F73" w:rsidRDefault="00B20B52" w:rsidP="00085F73">
                      <w:pPr>
                        <w:pStyle w:val="BodyText"/>
                        <w:rPr>
                          <w:sz w:val="24"/>
                          <w:szCs w:val="24"/>
                        </w:rPr>
                      </w:pPr>
                    </w:p>
                    <w:p w:rsidR="00B20B52" w:rsidRDefault="00B20B52" w:rsidP="00085F73">
                      <w:pPr>
                        <w:pStyle w:val="BodyText"/>
                        <w:numPr>
                          <w:ilvl w:val="0"/>
                          <w:numId w:val="9"/>
                        </w:numPr>
                        <w:rPr>
                          <w:sz w:val="24"/>
                          <w:szCs w:val="24"/>
                        </w:rPr>
                      </w:pPr>
                      <w:r w:rsidRPr="00085F73">
                        <w:rPr>
                          <w:sz w:val="24"/>
                          <w:szCs w:val="24"/>
                        </w:rPr>
                        <w:t xml:space="preserve">Assess students’ understanding regularly </w:t>
                      </w:r>
                    </w:p>
                    <w:p w:rsidR="00B20B52" w:rsidRDefault="00B20B52" w:rsidP="00085F73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:rsidR="00B20B52" w:rsidRDefault="00B20B52" w:rsidP="00085F73">
                      <w:pPr>
                        <w:pStyle w:val="BodyText"/>
                        <w:numPr>
                          <w:ilvl w:val="0"/>
                          <w:numId w:val="9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Provide proper classroom management </w:t>
                      </w:r>
                    </w:p>
                    <w:p w:rsidR="00B20B52" w:rsidRDefault="00B20B52" w:rsidP="008473BF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:rsidR="00B20B52" w:rsidRDefault="00B20B52" w:rsidP="00085F73">
                      <w:pPr>
                        <w:pStyle w:val="BodyText"/>
                        <w:numPr>
                          <w:ilvl w:val="0"/>
                          <w:numId w:val="9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Create a successful learning environment</w:t>
                      </w:r>
                    </w:p>
                    <w:p w:rsidR="00B20B52" w:rsidRPr="00085F73" w:rsidRDefault="00B20B52" w:rsidP="00556D42">
                      <w:pPr>
                        <w:pStyle w:val="BodyText"/>
                        <w:rPr>
                          <w:sz w:val="24"/>
                          <w:szCs w:val="24"/>
                        </w:rPr>
                      </w:pPr>
                      <w:r>
                        <w:t xml:space="preserve">          </w:t>
                      </w:r>
                      <w:r w:rsidRPr="0081661B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EAD17D4" wp14:editId="1177F13E">
                            <wp:extent cx="1628775" cy="1193761"/>
                            <wp:effectExtent l="133350" t="114300" r="142875" b="15938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4967" cy="119829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chemeClr val="accent3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0B52" w:rsidRPr="00085F73" w:rsidRDefault="00B20B52" w:rsidP="00BD08F9">
                      <w:pPr>
                        <w:pStyle w:val="BodyText"/>
                        <w:ind w:left="72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3F8E">
        <w:rPr>
          <w:noProof/>
        </w:rPr>
        <w:drawing>
          <wp:anchor distT="0" distB="0" distL="114300" distR="114300" simplePos="0" relativeHeight="251666944" behindDoc="1" locked="0" layoutInCell="1" allowOverlap="1" wp14:anchorId="786B7628" wp14:editId="4DA0CAAD">
            <wp:simplePos x="0" y="0"/>
            <wp:positionH relativeFrom="column">
              <wp:posOffset>-1174750</wp:posOffset>
            </wp:positionH>
            <wp:positionV relativeFrom="paragraph">
              <wp:posOffset>-919480</wp:posOffset>
            </wp:positionV>
            <wp:extent cx="10058400" cy="7772400"/>
            <wp:effectExtent l="0" t="0" r="0" b="0"/>
            <wp:wrapNone/>
            <wp:docPr id="49" name="Picture 49" descr="fresh_bro_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resh_bro_cov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blipFill dpi="0" rotWithShape="1">
                      <a:blip r:embed="rId12"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2D0" w:rsidRDefault="00EA22D0"/>
    <w:p w:rsidR="00EA22D0" w:rsidRDefault="00EA22D0"/>
    <w:p w:rsidR="00F66215" w:rsidRDefault="003E1B93">
      <w:pPr>
        <w:sectPr w:rsidR="00F66215" w:rsidSect="00F66215">
          <w:pgSz w:w="15840" w:h="12240" w:orient="landscape"/>
          <w:pgMar w:top="1440" w:right="1800" w:bottom="1440" w:left="180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DB678AC" wp14:editId="0C405FD0">
                <wp:simplePos x="0" y="0"/>
                <wp:positionH relativeFrom="column">
                  <wp:posOffset>-1135380</wp:posOffset>
                </wp:positionH>
                <wp:positionV relativeFrom="paragraph">
                  <wp:posOffset>5343525</wp:posOffset>
                </wp:positionV>
                <wp:extent cx="2887980" cy="533400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B52" w:rsidRPr="003E1B93" w:rsidRDefault="00B20B52" w:rsidP="003E1B93">
                            <w:pPr>
                              <w:pStyle w:val="ListParagraph"/>
                              <w:jc w:val="center"/>
                              <w:rPr>
                                <w:b/>
                                <w:color w:val="361B00"/>
                              </w:rPr>
                            </w:pPr>
                            <w:r w:rsidRPr="003E1B93">
                              <w:rPr>
                                <w:b/>
                                <w:color w:val="361B00"/>
                              </w:rPr>
                              <w:t>In Houston, Texas</w:t>
                            </w:r>
                            <w:r>
                              <w:rPr>
                                <w:b/>
                                <w:color w:val="361B00"/>
                              </w:rPr>
                              <w:t xml:space="preserve">, </w:t>
                            </w:r>
                            <w:r w:rsidRPr="003E1B93">
                              <w:rPr>
                                <w:b/>
                                <w:color w:val="361B00"/>
                              </w:rPr>
                              <w:t>I was able to practice my philosophy in a first grade classroom of ESL learners.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-89.4pt;margin-top:420.75pt;width:227.4pt;height:42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" filled="f" stroked="f">
                <v:textbox>
                  <w:txbxContent>
                    <w:p w:rsidR="00B20B52" w:rsidRPr="003E1B93" w:rsidRDefault="00B20B52" w:rsidP="003E1B93">
                      <w:pPr>
                        <w:pStyle w:val="ListParagraph"/>
                        <w:jc w:val="center"/>
                        <w:rPr>
                          <w:b/>
                          <w:color w:val="361B00"/>
                        </w:rPr>
                      </w:pPr>
                      <w:r w:rsidRPr="003E1B93">
                        <w:rPr>
                          <w:b/>
                          <w:color w:val="361B00"/>
                        </w:rPr>
                        <w:t>In Houston, Texas</w:t>
                      </w:r>
                      <w:r>
                        <w:rPr>
                          <w:b/>
                          <w:color w:val="361B00"/>
                        </w:rPr>
                        <w:t xml:space="preserve">, </w:t>
                      </w:r>
                      <w:r w:rsidRPr="003E1B93">
                        <w:rPr>
                          <w:b/>
                          <w:color w:val="361B00"/>
                        </w:rPr>
                        <w:t>I was able to practice my philosophy in a first grade classroom of ESL learners.</w:t>
                      </w:r>
                    </w:p>
                  </w:txbxContent>
                </v:textbox>
              </v:shape>
            </w:pict>
          </mc:Fallback>
        </mc:AlternateContent>
      </w:r>
      <w:r w:rsidR="00DE1A64">
        <w:rPr>
          <w:noProof/>
          <w:color w:val="auto"/>
          <w:kern w:val="0"/>
          <w:sz w:val="24"/>
        </w:rPr>
        <mc:AlternateContent>
          <mc:Choice Requires="wps">
            <w:drawing>
              <wp:anchor distT="36576" distB="36576" distL="36576" distR="36576" simplePos="0" relativeHeight="251648512" behindDoc="0" locked="0" layoutInCell="1" allowOverlap="1" wp14:anchorId="0C0ABE07" wp14:editId="1328CE30">
                <wp:simplePos x="0" y="0"/>
                <wp:positionH relativeFrom="column">
                  <wp:posOffset>2438400</wp:posOffset>
                </wp:positionH>
                <wp:positionV relativeFrom="paragraph">
                  <wp:posOffset>4231640</wp:posOffset>
                </wp:positionV>
                <wp:extent cx="2867025" cy="1435100"/>
                <wp:effectExtent l="0" t="0" r="9525" b="0"/>
                <wp:wrapNone/>
                <wp:docPr id="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143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20B52" w:rsidRPr="00204147" w:rsidRDefault="00B20B52" w:rsidP="003C3C25">
                            <w:pPr>
                              <w:pStyle w:val="PhFax"/>
                              <w:rPr>
                                <w:rFonts w:ascii="Andalus" w:hAnsi="Andalus" w:cs="Andalus"/>
                                <w:i w:val="0"/>
                                <w:color w:val="361B00"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Andalus" w:hAnsi="Andalus" w:cs="Andalus"/>
                                <w:i w:val="0"/>
                                <w:color w:val="361B00"/>
                                <w:sz w:val="26"/>
                                <w:szCs w:val="26"/>
                                <w:u w:val="single"/>
                              </w:rPr>
                              <w:t xml:space="preserve">My </w:t>
                            </w:r>
                            <w:r w:rsidRPr="00204147">
                              <w:rPr>
                                <w:rFonts w:ascii="Andalus" w:hAnsi="Andalus" w:cs="Andalus"/>
                                <w:i w:val="0"/>
                                <w:color w:val="361B00"/>
                                <w:sz w:val="26"/>
                                <w:szCs w:val="26"/>
                                <w:u w:val="single"/>
                              </w:rPr>
                              <w:t xml:space="preserve">Contact Information </w:t>
                            </w:r>
                          </w:p>
                          <w:p w:rsidR="00B20B52" w:rsidRPr="00204147" w:rsidRDefault="00B20B52" w:rsidP="00840CDA">
                            <w:pPr>
                              <w:pStyle w:val="PhFax"/>
                              <w:rPr>
                                <w:rFonts w:ascii="Andalus" w:hAnsi="Andalus" w:cs="Andalus"/>
                                <w:b w:val="0"/>
                                <w:i w:val="0"/>
                                <w:color w:val="361B00"/>
                                <w:sz w:val="22"/>
                                <w:szCs w:val="22"/>
                              </w:rPr>
                            </w:pPr>
                            <w:r w:rsidRPr="00204147">
                              <w:rPr>
                                <w:rFonts w:ascii="Andalus" w:hAnsi="Andalus" w:cs="Andalus"/>
                                <w:i w:val="0"/>
                                <w:color w:val="361B00"/>
                                <w:sz w:val="22"/>
                                <w:szCs w:val="22"/>
                              </w:rPr>
                              <w:t>Phone:</w:t>
                            </w:r>
                            <w:r w:rsidRPr="00204147">
                              <w:rPr>
                                <w:rFonts w:ascii="Andalus" w:hAnsi="Andalus" w:cs="Andalus"/>
                                <w:b w:val="0"/>
                                <w:i w:val="0"/>
                                <w:color w:val="361B00"/>
                                <w:sz w:val="22"/>
                                <w:szCs w:val="22"/>
                              </w:rPr>
                              <w:t xml:space="preserve"> (269) 370-5987</w:t>
                            </w:r>
                          </w:p>
                          <w:p w:rsidR="00B20B52" w:rsidRPr="00204147" w:rsidRDefault="00B20B52" w:rsidP="00840CDA">
                            <w:pPr>
                              <w:pStyle w:val="PhFax"/>
                              <w:rPr>
                                <w:rFonts w:ascii="Andalus" w:hAnsi="Andalus" w:cs="Andalus"/>
                                <w:b w:val="0"/>
                                <w:i w:val="0"/>
                                <w:color w:val="361B00"/>
                                <w:sz w:val="22"/>
                                <w:szCs w:val="22"/>
                              </w:rPr>
                            </w:pPr>
                            <w:r w:rsidRPr="00204147">
                              <w:rPr>
                                <w:rFonts w:ascii="Andalus" w:hAnsi="Andalus" w:cs="Andalus"/>
                                <w:i w:val="0"/>
                                <w:color w:val="361B00"/>
                                <w:sz w:val="22"/>
                                <w:szCs w:val="22"/>
                              </w:rPr>
                              <w:t>E-mail:</w:t>
                            </w:r>
                            <w:r w:rsidRPr="00204147">
                              <w:rPr>
                                <w:rFonts w:ascii="Andalus" w:hAnsi="Andalus" w:cs="Andalus"/>
                                <w:b w:val="0"/>
                                <w:i w:val="0"/>
                                <w:color w:val="361B00"/>
                                <w:sz w:val="22"/>
                                <w:szCs w:val="22"/>
                              </w:rPr>
                              <w:t xml:space="preserve"> MeganMuz@aol.com</w:t>
                            </w:r>
                          </w:p>
                          <w:p w:rsidR="00B20B52" w:rsidRPr="00204147" w:rsidRDefault="00B20B52" w:rsidP="00840CDA">
                            <w:pPr>
                              <w:pStyle w:val="PhFax"/>
                              <w:rPr>
                                <w:rFonts w:ascii="Andalus" w:hAnsi="Andalus" w:cs="Andalus"/>
                                <w:b w:val="0"/>
                                <w:i w:val="0"/>
                                <w:color w:val="361B00"/>
                                <w:sz w:val="22"/>
                                <w:szCs w:val="22"/>
                              </w:rPr>
                            </w:pPr>
                            <w:r w:rsidRPr="00204147">
                              <w:rPr>
                                <w:rFonts w:ascii="Andalus" w:hAnsi="Andalus" w:cs="Andalus"/>
                                <w:i w:val="0"/>
                                <w:color w:val="361B00"/>
                                <w:sz w:val="22"/>
                                <w:szCs w:val="22"/>
                              </w:rPr>
                              <w:t xml:space="preserve">Address: </w:t>
                            </w:r>
                            <w:r w:rsidRPr="00204147">
                              <w:rPr>
                                <w:rFonts w:ascii="Andalus" w:hAnsi="Andalus" w:cs="Andalus"/>
                                <w:b w:val="0"/>
                                <w:i w:val="0"/>
                                <w:color w:val="361B00"/>
                                <w:sz w:val="22"/>
                                <w:szCs w:val="22"/>
                              </w:rPr>
                              <w:t>6995 East U.V. Avenue</w:t>
                            </w:r>
                          </w:p>
                          <w:p w:rsidR="00B20B52" w:rsidRDefault="00B20B52" w:rsidP="00840CDA">
                            <w:pPr>
                              <w:pStyle w:val="PhFax"/>
                              <w:rPr>
                                <w:rFonts w:ascii="Andalus" w:hAnsi="Andalus" w:cs="Andalus"/>
                                <w:b w:val="0"/>
                                <w:i w:val="0"/>
                                <w:color w:val="361B00"/>
                                <w:sz w:val="22"/>
                                <w:szCs w:val="22"/>
                              </w:rPr>
                            </w:pPr>
                            <w:r w:rsidRPr="00204147">
                              <w:rPr>
                                <w:rFonts w:ascii="Andalus" w:hAnsi="Andalus" w:cs="Andalus"/>
                                <w:b w:val="0"/>
                                <w:i w:val="0"/>
                                <w:color w:val="361B00"/>
                                <w:sz w:val="22"/>
                                <w:szCs w:val="22"/>
                              </w:rPr>
                              <w:t>Vicksburg, MI, 49097</w:t>
                            </w:r>
                          </w:p>
                          <w:p w:rsidR="00B20B52" w:rsidRDefault="00B20B52" w:rsidP="00840CDA">
                            <w:pPr>
                              <w:pStyle w:val="PhFax"/>
                              <w:rPr>
                                <w:rFonts w:ascii="Andalus" w:hAnsi="Andalus" w:cs="Andalus"/>
                                <w:i w:val="0"/>
                                <w:color w:val="361B00"/>
                                <w:sz w:val="22"/>
                                <w:szCs w:val="22"/>
                              </w:rPr>
                            </w:pPr>
                          </w:p>
                          <w:p w:rsidR="00B20B52" w:rsidRPr="00204147" w:rsidRDefault="00B20B52" w:rsidP="00840CDA">
                            <w:pPr>
                              <w:pStyle w:val="PhFax"/>
                              <w:rPr>
                                <w:rFonts w:ascii="Andalus" w:hAnsi="Andalus" w:cs="Andalus"/>
                                <w:i w:val="0"/>
                                <w:color w:val="361B00"/>
                                <w:sz w:val="22"/>
                                <w:szCs w:val="22"/>
                              </w:rPr>
                            </w:pPr>
                          </w:p>
                          <w:p w:rsidR="00B20B52" w:rsidRPr="00DE1A64" w:rsidRDefault="00B20B52" w:rsidP="00840CDA">
                            <w:pPr>
                              <w:pStyle w:val="PhFax"/>
                              <w:rPr>
                                <w:rFonts w:ascii="Andalus" w:hAnsi="Andalus" w:cs="Andalus"/>
                                <w:i w:val="0"/>
                                <w:color w:val="361B00"/>
                                <w:sz w:val="21"/>
                                <w:szCs w:val="21"/>
                              </w:rPr>
                            </w:pPr>
                            <w:r w:rsidRPr="00DE1A64">
                              <w:rPr>
                                <w:rFonts w:ascii="Andalus" w:hAnsi="Andalus" w:cs="Andalus"/>
                                <w:i w:val="0"/>
                                <w:color w:val="361B00"/>
                                <w:sz w:val="21"/>
                                <w:szCs w:val="21"/>
                              </w:rPr>
                              <w:t>http://instructionalstrategiesportfolio.weebly.com</w:t>
                            </w:r>
                          </w:p>
                          <w:p w:rsidR="00B20B52" w:rsidRPr="00840CDA" w:rsidRDefault="00B20B52" w:rsidP="00840CDA">
                            <w:pPr>
                              <w:pStyle w:val="PhFax"/>
                              <w:jc w:val="left"/>
                              <w:rPr>
                                <w:i w:val="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192pt;margin-top:333.2pt;width:225.75pt;height:113pt;z-index:251648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" filled="f" fillcolor="#cd4313" stroked="f" insetpen="t">
                <v:textbox inset="2.88pt,2.88pt,2.88pt,2.88pt">
                  <w:txbxContent>
                    <w:p w:rsidR="00B20B52" w:rsidRPr="00204147" w:rsidRDefault="00B20B52" w:rsidP="003C3C25">
                      <w:pPr>
                        <w:pStyle w:val="PhFax"/>
                        <w:rPr>
                          <w:rFonts w:ascii="Andalus" w:hAnsi="Andalus" w:cs="Andalus"/>
                          <w:i w:val="0"/>
                          <w:color w:val="361B00"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Andalus" w:hAnsi="Andalus" w:cs="Andalus"/>
                          <w:i w:val="0"/>
                          <w:color w:val="361B00"/>
                          <w:sz w:val="26"/>
                          <w:szCs w:val="26"/>
                          <w:u w:val="single"/>
                        </w:rPr>
                        <w:t xml:space="preserve">My </w:t>
                      </w:r>
                      <w:r w:rsidRPr="00204147">
                        <w:rPr>
                          <w:rFonts w:ascii="Andalus" w:hAnsi="Andalus" w:cs="Andalus"/>
                          <w:i w:val="0"/>
                          <w:color w:val="361B00"/>
                          <w:sz w:val="26"/>
                          <w:szCs w:val="26"/>
                          <w:u w:val="single"/>
                        </w:rPr>
                        <w:t xml:space="preserve">Contact Information </w:t>
                      </w:r>
                    </w:p>
                    <w:p w:rsidR="00B20B52" w:rsidRPr="00204147" w:rsidRDefault="00B20B52" w:rsidP="00840CDA">
                      <w:pPr>
                        <w:pStyle w:val="PhFax"/>
                        <w:rPr>
                          <w:rFonts w:ascii="Andalus" w:hAnsi="Andalus" w:cs="Andalus"/>
                          <w:b w:val="0"/>
                          <w:i w:val="0"/>
                          <w:color w:val="361B00"/>
                          <w:sz w:val="22"/>
                          <w:szCs w:val="22"/>
                        </w:rPr>
                      </w:pPr>
                      <w:r w:rsidRPr="00204147">
                        <w:rPr>
                          <w:rFonts w:ascii="Andalus" w:hAnsi="Andalus" w:cs="Andalus"/>
                          <w:i w:val="0"/>
                          <w:color w:val="361B00"/>
                          <w:sz w:val="22"/>
                          <w:szCs w:val="22"/>
                        </w:rPr>
                        <w:t>Phone:</w:t>
                      </w:r>
                      <w:r w:rsidRPr="00204147">
                        <w:rPr>
                          <w:rFonts w:ascii="Andalus" w:hAnsi="Andalus" w:cs="Andalus"/>
                          <w:b w:val="0"/>
                          <w:i w:val="0"/>
                          <w:color w:val="361B00"/>
                          <w:sz w:val="22"/>
                          <w:szCs w:val="22"/>
                        </w:rPr>
                        <w:t xml:space="preserve"> (269) 370-5987</w:t>
                      </w:r>
                    </w:p>
                    <w:p w:rsidR="00B20B52" w:rsidRPr="00204147" w:rsidRDefault="00B20B52" w:rsidP="00840CDA">
                      <w:pPr>
                        <w:pStyle w:val="PhFax"/>
                        <w:rPr>
                          <w:rFonts w:ascii="Andalus" w:hAnsi="Andalus" w:cs="Andalus"/>
                          <w:b w:val="0"/>
                          <w:i w:val="0"/>
                          <w:color w:val="361B00"/>
                          <w:sz w:val="22"/>
                          <w:szCs w:val="22"/>
                        </w:rPr>
                      </w:pPr>
                      <w:r w:rsidRPr="00204147">
                        <w:rPr>
                          <w:rFonts w:ascii="Andalus" w:hAnsi="Andalus" w:cs="Andalus"/>
                          <w:i w:val="0"/>
                          <w:color w:val="361B00"/>
                          <w:sz w:val="22"/>
                          <w:szCs w:val="22"/>
                        </w:rPr>
                        <w:t>E-mail:</w:t>
                      </w:r>
                      <w:r w:rsidRPr="00204147">
                        <w:rPr>
                          <w:rFonts w:ascii="Andalus" w:hAnsi="Andalus" w:cs="Andalus"/>
                          <w:b w:val="0"/>
                          <w:i w:val="0"/>
                          <w:color w:val="361B00"/>
                          <w:sz w:val="22"/>
                          <w:szCs w:val="22"/>
                        </w:rPr>
                        <w:t xml:space="preserve"> MeganMuz@aol.com</w:t>
                      </w:r>
                    </w:p>
                    <w:p w:rsidR="00B20B52" w:rsidRPr="00204147" w:rsidRDefault="00B20B52" w:rsidP="00840CDA">
                      <w:pPr>
                        <w:pStyle w:val="PhFax"/>
                        <w:rPr>
                          <w:rFonts w:ascii="Andalus" w:hAnsi="Andalus" w:cs="Andalus"/>
                          <w:b w:val="0"/>
                          <w:i w:val="0"/>
                          <w:color w:val="361B00"/>
                          <w:sz w:val="22"/>
                          <w:szCs w:val="22"/>
                        </w:rPr>
                      </w:pPr>
                      <w:r w:rsidRPr="00204147">
                        <w:rPr>
                          <w:rFonts w:ascii="Andalus" w:hAnsi="Andalus" w:cs="Andalus"/>
                          <w:i w:val="0"/>
                          <w:color w:val="361B00"/>
                          <w:sz w:val="22"/>
                          <w:szCs w:val="22"/>
                        </w:rPr>
                        <w:t xml:space="preserve">Address: </w:t>
                      </w:r>
                      <w:r w:rsidRPr="00204147">
                        <w:rPr>
                          <w:rFonts w:ascii="Andalus" w:hAnsi="Andalus" w:cs="Andalus"/>
                          <w:b w:val="0"/>
                          <w:i w:val="0"/>
                          <w:color w:val="361B00"/>
                          <w:sz w:val="22"/>
                          <w:szCs w:val="22"/>
                        </w:rPr>
                        <w:t>6995 East U.V. Avenue</w:t>
                      </w:r>
                    </w:p>
                    <w:p w:rsidR="00B20B52" w:rsidRDefault="00B20B52" w:rsidP="00840CDA">
                      <w:pPr>
                        <w:pStyle w:val="PhFax"/>
                        <w:rPr>
                          <w:rFonts w:ascii="Andalus" w:hAnsi="Andalus" w:cs="Andalus"/>
                          <w:b w:val="0"/>
                          <w:i w:val="0"/>
                          <w:color w:val="361B00"/>
                          <w:sz w:val="22"/>
                          <w:szCs w:val="22"/>
                        </w:rPr>
                      </w:pPr>
                      <w:r w:rsidRPr="00204147">
                        <w:rPr>
                          <w:rFonts w:ascii="Andalus" w:hAnsi="Andalus" w:cs="Andalus"/>
                          <w:b w:val="0"/>
                          <w:i w:val="0"/>
                          <w:color w:val="361B00"/>
                          <w:sz w:val="22"/>
                          <w:szCs w:val="22"/>
                        </w:rPr>
                        <w:t>Vicksburg, MI, 49097</w:t>
                      </w:r>
                    </w:p>
                    <w:p w:rsidR="00B20B52" w:rsidRDefault="00B20B52" w:rsidP="00840CDA">
                      <w:pPr>
                        <w:pStyle w:val="PhFax"/>
                        <w:rPr>
                          <w:rFonts w:ascii="Andalus" w:hAnsi="Andalus" w:cs="Andalus"/>
                          <w:i w:val="0"/>
                          <w:color w:val="361B00"/>
                          <w:sz w:val="22"/>
                          <w:szCs w:val="22"/>
                        </w:rPr>
                      </w:pPr>
                    </w:p>
                    <w:p w:rsidR="00B20B52" w:rsidRPr="00204147" w:rsidRDefault="00B20B52" w:rsidP="00840CDA">
                      <w:pPr>
                        <w:pStyle w:val="PhFax"/>
                        <w:rPr>
                          <w:rFonts w:ascii="Andalus" w:hAnsi="Andalus" w:cs="Andalus"/>
                          <w:i w:val="0"/>
                          <w:color w:val="361B00"/>
                          <w:sz w:val="22"/>
                          <w:szCs w:val="22"/>
                        </w:rPr>
                      </w:pPr>
                    </w:p>
                    <w:p w:rsidR="00B20B52" w:rsidRPr="00DE1A64" w:rsidRDefault="00B20B52" w:rsidP="00840CDA">
                      <w:pPr>
                        <w:pStyle w:val="PhFax"/>
                        <w:rPr>
                          <w:rFonts w:ascii="Andalus" w:hAnsi="Andalus" w:cs="Andalus"/>
                          <w:i w:val="0"/>
                          <w:color w:val="361B00"/>
                          <w:sz w:val="21"/>
                          <w:szCs w:val="21"/>
                        </w:rPr>
                      </w:pPr>
                      <w:r w:rsidRPr="00DE1A64">
                        <w:rPr>
                          <w:rFonts w:ascii="Andalus" w:hAnsi="Andalus" w:cs="Andalus"/>
                          <w:i w:val="0"/>
                          <w:color w:val="361B00"/>
                          <w:sz w:val="21"/>
                          <w:szCs w:val="21"/>
                        </w:rPr>
                        <w:t>http://instructionalstrategiesportfolio.weebly.com</w:t>
                      </w:r>
                    </w:p>
                    <w:p w:rsidR="00B20B52" w:rsidRPr="00840CDA" w:rsidRDefault="00B20B52" w:rsidP="00840CDA">
                      <w:pPr>
                        <w:pStyle w:val="PhFax"/>
                        <w:jc w:val="left"/>
                        <w:rPr>
                          <w:i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1E74">
        <w:rPr>
          <w:noProof/>
          <w:color w:val="auto"/>
          <w:kern w:val="0"/>
          <w:sz w:val="24"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 wp14:anchorId="437224E4" wp14:editId="0CFE1F7D">
                <wp:simplePos x="0" y="0"/>
                <wp:positionH relativeFrom="column">
                  <wp:posOffset>5753100</wp:posOffset>
                </wp:positionH>
                <wp:positionV relativeFrom="paragraph">
                  <wp:posOffset>4143375</wp:posOffset>
                </wp:positionV>
                <wp:extent cx="2886075" cy="2144395"/>
                <wp:effectExtent l="0" t="0" r="9525" b="8255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214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20B52" w:rsidRPr="00F41E74" w:rsidRDefault="00B20B52" w:rsidP="00AD4F2D">
                            <w:pPr>
                              <w:pStyle w:val="Taglinehere"/>
                              <w:spacing w:line="240" w:lineRule="auto"/>
                              <w:rPr>
                                <w:rFonts w:ascii="Andalus" w:hAnsi="Andalus" w:cs="Andalus"/>
                                <w:b/>
                                <w:color w:val="361B00"/>
                                <w:sz w:val="23"/>
                                <w:szCs w:val="23"/>
                              </w:rPr>
                            </w:pPr>
                            <w:r w:rsidRPr="00F41E74">
                              <w:rPr>
                                <w:rFonts w:ascii="Andalus" w:hAnsi="Andalus" w:cs="Andalus"/>
                                <w:b/>
                                <w:color w:val="361B00"/>
                                <w:sz w:val="23"/>
                                <w:szCs w:val="23"/>
                              </w:rPr>
                              <w:t xml:space="preserve">Spring Arbor University </w:t>
                            </w:r>
                          </w:p>
                          <w:p w:rsidR="00B20B52" w:rsidRPr="00F41E74" w:rsidRDefault="00B20B52" w:rsidP="00AD4F2D">
                            <w:pPr>
                              <w:pStyle w:val="Taglinehere"/>
                              <w:spacing w:line="240" w:lineRule="auto"/>
                              <w:rPr>
                                <w:rFonts w:ascii="Andalus" w:hAnsi="Andalus" w:cs="Andalus"/>
                                <w:b/>
                                <w:color w:val="361B00"/>
                                <w:sz w:val="23"/>
                                <w:szCs w:val="23"/>
                              </w:rPr>
                            </w:pPr>
                            <w:r w:rsidRPr="00F41E74">
                              <w:rPr>
                                <w:rFonts w:ascii="Andalus" w:hAnsi="Andalus" w:cs="Andalus"/>
                                <w:b/>
                                <w:color w:val="361B00"/>
                                <w:sz w:val="23"/>
                                <w:szCs w:val="23"/>
                              </w:rPr>
                              <w:t>Bachelor of Arts</w:t>
                            </w:r>
                          </w:p>
                          <w:p w:rsidR="00B20B52" w:rsidRPr="00F41E74" w:rsidRDefault="00B20B52" w:rsidP="00AD4F2D">
                            <w:pPr>
                              <w:pStyle w:val="Taglinehere"/>
                              <w:spacing w:line="240" w:lineRule="auto"/>
                              <w:rPr>
                                <w:rFonts w:ascii="Andalus" w:hAnsi="Andalus" w:cs="Andalus"/>
                                <w:b/>
                                <w:color w:val="361B00"/>
                                <w:sz w:val="23"/>
                                <w:szCs w:val="23"/>
                              </w:rPr>
                            </w:pPr>
                            <w:r w:rsidRPr="00F41E74">
                              <w:rPr>
                                <w:rFonts w:ascii="Andalus" w:hAnsi="Andalus" w:cs="Andalus"/>
                                <w:b/>
                                <w:color w:val="361B00"/>
                                <w:sz w:val="23"/>
                                <w:szCs w:val="23"/>
                              </w:rPr>
                              <w:t xml:space="preserve">Major in Early Childhood </w:t>
                            </w:r>
                          </w:p>
                          <w:p w:rsidR="00B20B52" w:rsidRPr="00F41E74" w:rsidRDefault="00B20B52" w:rsidP="00204147">
                            <w:pPr>
                              <w:pStyle w:val="Taglinehere"/>
                              <w:spacing w:line="240" w:lineRule="auto"/>
                              <w:rPr>
                                <w:rFonts w:ascii="Andalus" w:hAnsi="Andalus" w:cs="Andalus"/>
                                <w:b/>
                                <w:color w:val="361B00"/>
                                <w:sz w:val="23"/>
                                <w:szCs w:val="23"/>
                              </w:rPr>
                            </w:pPr>
                            <w:r w:rsidRPr="00F41E74">
                              <w:rPr>
                                <w:rFonts w:ascii="Andalus" w:hAnsi="Andalus" w:cs="Andalus"/>
                                <w:b/>
                                <w:color w:val="361B00"/>
                                <w:sz w:val="23"/>
                                <w:szCs w:val="23"/>
                              </w:rPr>
                              <w:t>Minor in English as a Second Language</w:t>
                            </w:r>
                          </w:p>
                          <w:p w:rsidR="00B20B52" w:rsidRPr="00F41E74" w:rsidRDefault="00B20B52" w:rsidP="00733894">
                            <w:pPr>
                              <w:pStyle w:val="Taglinehere"/>
                              <w:spacing w:line="240" w:lineRule="auto"/>
                              <w:rPr>
                                <w:rFonts w:ascii="Andalus" w:hAnsi="Andalus" w:cs="Andalus"/>
                                <w:b/>
                                <w:color w:val="361B00"/>
                                <w:sz w:val="23"/>
                                <w:szCs w:val="23"/>
                              </w:rPr>
                            </w:pPr>
                          </w:p>
                          <w:p w:rsidR="00B20B52" w:rsidRDefault="00B20B52" w:rsidP="00733894">
                            <w:pPr>
                              <w:pStyle w:val="Taglinehere"/>
                              <w:spacing w:line="240" w:lineRule="auto"/>
                              <w:rPr>
                                <w:rFonts w:ascii="Andalus" w:hAnsi="Andalus" w:cs="Andalus"/>
                                <w:b/>
                                <w:color w:val="361B00"/>
                                <w:sz w:val="22"/>
                                <w:szCs w:val="22"/>
                              </w:rPr>
                            </w:pPr>
                          </w:p>
                          <w:p w:rsidR="00B20B52" w:rsidRPr="00F41E74" w:rsidRDefault="00B20B52" w:rsidP="00733894">
                            <w:pPr>
                              <w:pStyle w:val="Taglinehere"/>
                              <w:spacing w:line="240" w:lineRule="auto"/>
                              <w:rPr>
                                <w:rFonts w:ascii="Andalus" w:hAnsi="Andalus" w:cs="Andalus"/>
                                <w:b/>
                                <w:color w:val="361B00"/>
                                <w:sz w:val="22"/>
                                <w:szCs w:val="22"/>
                              </w:rPr>
                            </w:pPr>
                            <w:r w:rsidRPr="00F41E74">
                              <w:rPr>
                                <w:rFonts w:ascii="Andalus" w:hAnsi="Andalus" w:cs="Andalus"/>
                                <w:b/>
                                <w:color w:val="361B00"/>
                                <w:sz w:val="22"/>
                                <w:szCs w:val="22"/>
                              </w:rPr>
                              <w:t>Certified General Education K-5</w:t>
                            </w:r>
                          </w:p>
                          <w:p w:rsidR="00B20B52" w:rsidRPr="00F41E74" w:rsidRDefault="00B20B52" w:rsidP="00733894">
                            <w:pPr>
                              <w:pStyle w:val="Taglinehere"/>
                              <w:spacing w:line="240" w:lineRule="auto"/>
                              <w:rPr>
                                <w:rFonts w:ascii="Andalus" w:hAnsi="Andalus" w:cs="Andalus"/>
                                <w:b/>
                                <w:color w:val="361B00"/>
                                <w:sz w:val="22"/>
                                <w:szCs w:val="22"/>
                              </w:rPr>
                            </w:pPr>
                            <w:r w:rsidRPr="00F41E74">
                              <w:rPr>
                                <w:rFonts w:ascii="Andalus" w:hAnsi="Andalus" w:cs="Andalus"/>
                                <w:b/>
                                <w:color w:val="361B00"/>
                                <w:sz w:val="22"/>
                                <w:szCs w:val="22"/>
                              </w:rPr>
                              <w:t>MLPP Certified</w:t>
                            </w:r>
                          </w:p>
                          <w:p w:rsidR="00B20B52" w:rsidRPr="00CA6FA8" w:rsidRDefault="00B20B52" w:rsidP="00AD4F2D">
                            <w:pPr>
                              <w:pStyle w:val="Taglinehere"/>
                              <w:spacing w:line="240" w:lineRule="auto"/>
                              <w:rPr>
                                <w:b/>
                                <w:color w:val="361B00"/>
                                <w:sz w:val="26"/>
                                <w:szCs w:val="26"/>
                              </w:rPr>
                            </w:pPr>
                          </w:p>
                          <w:p w:rsidR="00B20B52" w:rsidRPr="00AD4F2D" w:rsidRDefault="00B20B52" w:rsidP="00AD4F2D">
                            <w:pPr>
                              <w:pStyle w:val="Taglinehere"/>
                              <w:spacing w:line="24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453pt;margin-top:326.25pt;width:227.25pt;height:168.85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" filled="f" stroked="f" insetpen="t">
                <v:textbox inset="2.88pt,2.88pt,2.88pt,2.88pt">
                  <w:txbxContent>
                    <w:p w:rsidR="00B20B52" w:rsidRPr="00F41E74" w:rsidRDefault="00B20B52" w:rsidP="00AD4F2D">
                      <w:pPr>
                        <w:pStyle w:val="Taglinehere"/>
                        <w:spacing w:line="240" w:lineRule="auto"/>
                        <w:rPr>
                          <w:rFonts w:ascii="Andalus" w:hAnsi="Andalus" w:cs="Andalus"/>
                          <w:b/>
                          <w:color w:val="361B00"/>
                          <w:sz w:val="23"/>
                          <w:szCs w:val="23"/>
                        </w:rPr>
                      </w:pPr>
                      <w:r w:rsidRPr="00F41E74">
                        <w:rPr>
                          <w:rFonts w:ascii="Andalus" w:hAnsi="Andalus" w:cs="Andalus"/>
                          <w:b/>
                          <w:color w:val="361B00"/>
                          <w:sz w:val="23"/>
                          <w:szCs w:val="23"/>
                        </w:rPr>
                        <w:t xml:space="preserve">Spring Arbor University </w:t>
                      </w:r>
                    </w:p>
                    <w:p w:rsidR="00B20B52" w:rsidRPr="00F41E74" w:rsidRDefault="00B20B52" w:rsidP="00AD4F2D">
                      <w:pPr>
                        <w:pStyle w:val="Taglinehere"/>
                        <w:spacing w:line="240" w:lineRule="auto"/>
                        <w:rPr>
                          <w:rFonts w:ascii="Andalus" w:hAnsi="Andalus" w:cs="Andalus"/>
                          <w:b/>
                          <w:color w:val="361B00"/>
                          <w:sz w:val="23"/>
                          <w:szCs w:val="23"/>
                        </w:rPr>
                      </w:pPr>
                      <w:r w:rsidRPr="00F41E74">
                        <w:rPr>
                          <w:rFonts w:ascii="Andalus" w:hAnsi="Andalus" w:cs="Andalus"/>
                          <w:b/>
                          <w:color w:val="361B00"/>
                          <w:sz w:val="23"/>
                          <w:szCs w:val="23"/>
                        </w:rPr>
                        <w:t>Bachelor of Arts</w:t>
                      </w:r>
                    </w:p>
                    <w:p w:rsidR="00B20B52" w:rsidRPr="00F41E74" w:rsidRDefault="00B20B52" w:rsidP="00AD4F2D">
                      <w:pPr>
                        <w:pStyle w:val="Taglinehere"/>
                        <w:spacing w:line="240" w:lineRule="auto"/>
                        <w:rPr>
                          <w:rFonts w:ascii="Andalus" w:hAnsi="Andalus" w:cs="Andalus"/>
                          <w:b/>
                          <w:color w:val="361B00"/>
                          <w:sz w:val="23"/>
                          <w:szCs w:val="23"/>
                        </w:rPr>
                      </w:pPr>
                      <w:r w:rsidRPr="00F41E74">
                        <w:rPr>
                          <w:rFonts w:ascii="Andalus" w:hAnsi="Andalus" w:cs="Andalus"/>
                          <w:b/>
                          <w:color w:val="361B00"/>
                          <w:sz w:val="23"/>
                          <w:szCs w:val="23"/>
                        </w:rPr>
                        <w:t xml:space="preserve">Major in Early Childhood </w:t>
                      </w:r>
                    </w:p>
                    <w:p w:rsidR="00B20B52" w:rsidRPr="00F41E74" w:rsidRDefault="00B20B52" w:rsidP="00204147">
                      <w:pPr>
                        <w:pStyle w:val="Taglinehere"/>
                        <w:spacing w:line="240" w:lineRule="auto"/>
                        <w:rPr>
                          <w:rFonts w:ascii="Andalus" w:hAnsi="Andalus" w:cs="Andalus"/>
                          <w:b/>
                          <w:color w:val="361B00"/>
                          <w:sz w:val="23"/>
                          <w:szCs w:val="23"/>
                        </w:rPr>
                      </w:pPr>
                      <w:r w:rsidRPr="00F41E74">
                        <w:rPr>
                          <w:rFonts w:ascii="Andalus" w:hAnsi="Andalus" w:cs="Andalus"/>
                          <w:b/>
                          <w:color w:val="361B00"/>
                          <w:sz w:val="23"/>
                          <w:szCs w:val="23"/>
                        </w:rPr>
                        <w:t>Minor in English as a Second Language</w:t>
                      </w:r>
                    </w:p>
                    <w:p w:rsidR="00B20B52" w:rsidRPr="00F41E74" w:rsidRDefault="00B20B52" w:rsidP="00733894">
                      <w:pPr>
                        <w:pStyle w:val="Taglinehere"/>
                        <w:spacing w:line="240" w:lineRule="auto"/>
                        <w:rPr>
                          <w:rFonts w:ascii="Andalus" w:hAnsi="Andalus" w:cs="Andalus"/>
                          <w:b/>
                          <w:color w:val="361B00"/>
                          <w:sz w:val="23"/>
                          <w:szCs w:val="23"/>
                        </w:rPr>
                      </w:pPr>
                    </w:p>
                    <w:p w:rsidR="00B20B52" w:rsidRDefault="00B20B52" w:rsidP="00733894">
                      <w:pPr>
                        <w:pStyle w:val="Taglinehere"/>
                        <w:spacing w:line="240" w:lineRule="auto"/>
                        <w:rPr>
                          <w:rFonts w:ascii="Andalus" w:hAnsi="Andalus" w:cs="Andalus"/>
                          <w:b/>
                          <w:color w:val="361B00"/>
                          <w:sz w:val="22"/>
                          <w:szCs w:val="22"/>
                        </w:rPr>
                      </w:pPr>
                    </w:p>
                    <w:p w:rsidR="00B20B52" w:rsidRPr="00F41E74" w:rsidRDefault="00B20B52" w:rsidP="00733894">
                      <w:pPr>
                        <w:pStyle w:val="Taglinehere"/>
                        <w:spacing w:line="240" w:lineRule="auto"/>
                        <w:rPr>
                          <w:rFonts w:ascii="Andalus" w:hAnsi="Andalus" w:cs="Andalus"/>
                          <w:b/>
                          <w:color w:val="361B00"/>
                          <w:sz w:val="22"/>
                          <w:szCs w:val="22"/>
                        </w:rPr>
                      </w:pPr>
                      <w:r w:rsidRPr="00F41E74">
                        <w:rPr>
                          <w:rFonts w:ascii="Andalus" w:hAnsi="Andalus" w:cs="Andalus"/>
                          <w:b/>
                          <w:color w:val="361B00"/>
                          <w:sz w:val="22"/>
                          <w:szCs w:val="22"/>
                        </w:rPr>
                        <w:t>Certified General Education K-5</w:t>
                      </w:r>
                    </w:p>
                    <w:p w:rsidR="00B20B52" w:rsidRPr="00F41E74" w:rsidRDefault="00B20B52" w:rsidP="00733894">
                      <w:pPr>
                        <w:pStyle w:val="Taglinehere"/>
                        <w:spacing w:line="240" w:lineRule="auto"/>
                        <w:rPr>
                          <w:rFonts w:ascii="Andalus" w:hAnsi="Andalus" w:cs="Andalus"/>
                          <w:b/>
                          <w:color w:val="361B00"/>
                          <w:sz w:val="22"/>
                          <w:szCs w:val="22"/>
                        </w:rPr>
                      </w:pPr>
                      <w:r w:rsidRPr="00F41E74">
                        <w:rPr>
                          <w:rFonts w:ascii="Andalus" w:hAnsi="Andalus" w:cs="Andalus"/>
                          <w:b/>
                          <w:color w:val="361B00"/>
                          <w:sz w:val="22"/>
                          <w:szCs w:val="22"/>
                        </w:rPr>
                        <w:t>MLPP Certified</w:t>
                      </w:r>
                    </w:p>
                    <w:p w:rsidR="00B20B52" w:rsidRPr="00CA6FA8" w:rsidRDefault="00B20B52" w:rsidP="00AD4F2D">
                      <w:pPr>
                        <w:pStyle w:val="Taglinehere"/>
                        <w:spacing w:line="240" w:lineRule="auto"/>
                        <w:rPr>
                          <w:b/>
                          <w:color w:val="361B00"/>
                          <w:sz w:val="26"/>
                          <w:szCs w:val="26"/>
                        </w:rPr>
                      </w:pPr>
                    </w:p>
                    <w:p w:rsidR="00B20B52" w:rsidRPr="00AD4F2D" w:rsidRDefault="00B20B52" w:rsidP="00AD4F2D">
                      <w:pPr>
                        <w:pStyle w:val="Taglinehere"/>
                        <w:spacing w:line="240" w:lineRule="auto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3894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E07C198" wp14:editId="6A9AD043">
                <wp:simplePos x="0" y="0"/>
                <wp:positionH relativeFrom="column">
                  <wp:posOffset>5757545</wp:posOffset>
                </wp:positionH>
                <wp:positionV relativeFrom="paragraph">
                  <wp:posOffset>3066415</wp:posOffset>
                </wp:positionV>
                <wp:extent cx="2886075" cy="9715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B52" w:rsidRPr="00204147" w:rsidRDefault="00B20B52" w:rsidP="00AD4F2D">
                            <w:pPr>
                              <w:jc w:val="center"/>
                              <w:rPr>
                                <w:rFonts w:ascii="Andalus" w:hAnsi="Andalus" w:cs="Andalus"/>
                                <w:color w:val="361B00"/>
                                <w:sz w:val="24"/>
                                <w:szCs w:val="24"/>
                              </w:rPr>
                            </w:pPr>
                            <w:r w:rsidRPr="00204147">
                              <w:rPr>
                                <w:rFonts w:ascii="Andalus" w:hAnsi="Andalus" w:cs="Andalus"/>
                                <w:color w:val="361B00"/>
                                <w:sz w:val="24"/>
                                <w:szCs w:val="24"/>
                              </w:rPr>
                              <w:t>A teacher is a compass that activates the magnets of curiosity, knowledge</w:t>
                            </w:r>
                            <w:r>
                              <w:rPr>
                                <w:rFonts w:ascii="Andalus" w:hAnsi="Andalus" w:cs="Andalus"/>
                                <w:color w:val="361B00"/>
                                <w:sz w:val="24"/>
                                <w:szCs w:val="24"/>
                              </w:rPr>
                              <w:t>,</w:t>
                            </w:r>
                            <w:r w:rsidRPr="00204147">
                              <w:rPr>
                                <w:rFonts w:ascii="Andalus" w:hAnsi="Andalus" w:cs="Andalus"/>
                                <w:color w:val="361B00"/>
                                <w:sz w:val="24"/>
                                <w:szCs w:val="24"/>
                              </w:rPr>
                              <w:t xml:space="preserve"> and wisdom in the pupils.</w:t>
                            </w:r>
                          </w:p>
                          <w:p w:rsidR="00B20B52" w:rsidRDefault="00B20B52" w:rsidP="00AD4F2D">
                            <w:pPr>
                              <w:jc w:val="center"/>
                              <w:rPr>
                                <w:rFonts w:ascii="Andalus" w:hAnsi="Andalus" w:cs="Andalus"/>
                                <w:color w:val="361B00"/>
                                <w:sz w:val="24"/>
                                <w:szCs w:val="24"/>
                              </w:rPr>
                            </w:pPr>
                            <w:r w:rsidRPr="00204147">
                              <w:rPr>
                                <w:rFonts w:ascii="Andalus" w:hAnsi="Andalus" w:cs="Andalus"/>
                                <w:color w:val="361B00"/>
                                <w:sz w:val="24"/>
                                <w:szCs w:val="24"/>
                              </w:rPr>
                              <w:t>~Ever Garrison</w:t>
                            </w:r>
                          </w:p>
                          <w:p w:rsidR="00B20B52" w:rsidRPr="00204147" w:rsidRDefault="00B20B52" w:rsidP="00AD4F2D">
                            <w:pPr>
                              <w:jc w:val="center"/>
                              <w:rPr>
                                <w:rFonts w:ascii="Andalus" w:hAnsi="Andalus" w:cs="Andalus"/>
                                <w:color w:val="361B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53.35pt;margin-top:241.45pt;width:227.25pt;height:76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" filled="f" stroked="f">
                <v:textbox>
                  <w:txbxContent>
                    <w:p w:rsidR="00B20B52" w:rsidRPr="00204147" w:rsidRDefault="00B20B52" w:rsidP="00AD4F2D">
                      <w:pPr>
                        <w:jc w:val="center"/>
                        <w:rPr>
                          <w:rFonts w:ascii="Andalus" w:hAnsi="Andalus" w:cs="Andalus"/>
                          <w:color w:val="361B00"/>
                          <w:sz w:val="24"/>
                          <w:szCs w:val="24"/>
                        </w:rPr>
                      </w:pPr>
                      <w:r w:rsidRPr="00204147">
                        <w:rPr>
                          <w:rFonts w:ascii="Andalus" w:hAnsi="Andalus" w:cs="Andalus"/>
                          <w:color w:val="361B00"/>
                          <w:sz w:val="24"/>
                          <w:szCs w:val="24"/>
                        </w:rPr>
                        <w:t>A teacher is a compass that activates the magnets of curiosity, knowledge</w:t>
                      </w:r>
                      <w:r>
                        <w:rPr>
                          <w:rFonts w:ascii="Andalus" w:hAnsi="Andalus" w:cs="Andalus"/>
                          <w:color w:val="361B00"/>
                          <w:sz w:val="24"/>
                          <w:szCs w:val="24"/>
                        </w:rPr>
                        <w:t>,</w:t>
                      </w:r>
                      <w:r w:rsidRPr="00204147">
                        <w:rPr>
                          <w:rFonts w:ascii="Andalus" w:hAnsi="Andalus" w:cs="Andalus"/>
                          <w:color w:val="361B00"/>
                          <w:sz w:val="24"/>
                          <w:szCs w:val="24"/>
                        </w:rPr>
                        <w:t xml:space="preserve"> and wisdom in the pupils.</w:t>
                      </w:r>
                    </w:p>
                    <w:p w:rsidR="00B20B52" w:rsidRDefault="00B20B52" w:rsidP="00AD4F2D">
                      <w:pPr>
                        <w:jc w:val="center"/>
                        <w:rPr>
                          <w:rFonts w:ascii="Andalus" w:hAnsi="Andalus" w:cs="Andalus"/>
                          <w:color w:val="361B00"/>
                          <w:sz w:val="24"/>
                          <w:szCs w:val="24"/>
                        </w:rPr>
                      </w:pPr>
                      <w:r w:rsidRPr="00204147">
                        <w:rPr>
                          <w:rFonts w:ascii="Andalus" w:hAnsi="Andalus" w:cs="Andalus"/>
                          <w:color w:val="361B00"/>
                          <w:sz w:val="24"/>
                          <w:szCs w:val="24"/>
                        </w:rPr>
                        <w:t>~Ever Garrison</w:t>
                      </w:r>
                    </w:p>
                    <w:p w:rsidR="00B20B52" w:rsidRPr="00204147" w:rsidRDefault="00B20B52" w:rsidP="00AD4F2D">
                      <w:pPr>
                        <w:jc w:val="center"/>
                        <w:rPr>
                          <w:rFonts w:ascii="Andalus" w:hAnsi="Andalus" w:cs="Andalus"/>
                          <w:color w:val="361B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4147">
        <w:rPr>
          <w:noProof/>
          <w:color w:val="auto"/>
          <w:kern w:val="0"/>
          <w:sz w:val="24"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 wp14:anchorId="503497B2" wp14:editId="0CAC5D16">
                <wp:simplePos x="0" y="0"/>
                <wp:positionH relativeFrom="column">
                  <wp:posOffset>5714365</wp:posOffset>
                </wp:positionH>
                <wp:positionV relativeFrom="paragraph">
                  <wp:posOffset>2609850</wp:posOffset>
                </wp:positionV>
                <wp:extent cx="2857500" cy="457200"/>
                <wp:effectExtent l="0" t="0" r="0" b="0"/>
                <wp:wrapNone/>
                <wp:docPr id="1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20B52" w:rsidRPr="00204147" w:rsidRDefault="00B20B52" w:rsidP="006F773F">
                            <w:pPr>
                              <w:pStyle w:val="PlaceHeadline"/>
                              <w:rPr>
                                <w:rFonts w:ascii="Andalus" w:hAnsi="Andalus" w:cs="Andalus"/>
                                <w:sz w:val="40"/>
                                <w:szCs w:val="40"/>
                              </w:rPr>
                            </w:pPr>
                            <w:r w:rsidRPr="00204147">
                              <w:rPr>
                                <w:rFonts w:ascii="Andalus" w:hAnsi="Andalus" w:cs="Andalus"/>
                                <w:color w:val="361B00"/>
                                <w:sz w:val="40"/>
                                <w:szCs w:val="40"/>
                              </w:rPr>
                              <w:t xml:space="preserve">Megan Muzljakovich </w:t>
                            </w:r>
                            <w:r w:rsidRPr="00204147">
                              <w:rPr>
                                <w:rFonts w:ascii="Andalus" w:hAnsi="Andalus" w:cs="Andalus"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3" type="#_x0000_t202" style="position:absolute;margin-left:449.95pt;margin-top:205.5pt;width:225pt;height:36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" filled="f" fillcolor="#cd4313" stroked="f" insetpen="t">
                <v:textbox inset="2.88pt,2.88pt,2.88pt,2.88pt">
                  <w:txbxContent>
                    <w:p w:rsidR="00B20B52" w:rsidRPr="00204147" w:rsidRDefault="00B20B52" w:rsidP="006F773F">
                      <w:pPr>
                        <w:pStyle w:val="PlaceHeadline"/>
                        <w:rPr>
                          <w:rFonts w:ascii="Andalus" w:hAnsi="Andalus" w:cs="Andalus"/>
                          <w:sz w:val="40"/>
                          <w:szCs w:val="40"/>
                        </w:rPr>
                      </w:pPr>
                      <w:r w:rsidRPr="00204147">
                        <w:rPr>
                          <w:rFonts w:ascii="Andalus" w:hAnsi="Andalus" w:cs="Andalus"/>
                          <w:color w:val="361B00"/>
                          <w:sz w:val="40"/>
                          <w:szCs w:val="40"/>
                        </w:rPr>
                        <w:t xml:space="preserve">Megan Muzljakovich </w:t>
                      </w:r>
                      <w:r w:rsidRPr="00204147">
                        <w:rPr>
                          <w:rFonts w:ascii="Andalus" w:hAnsi="Andalus" w:cs="Andalus"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71416D">
        <w:rPr>
          <w:noProof/>
          <w:color w:val="auto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B7BCB2A" wp14:editId="672DF09C">
                <wp:simplePos x="0" y="0"/>
                <wp:positionH relativeFrom="column">
                  <wp:posOffset>6186805</wp:posOffset>
                </wp:positionH>
                <wp:positionV relativeFrom="paragraph">
                  <wp:posOffset>-58420</wp:posOffset>
                </wp:positionV>
                <wp:extent cx="1943100" cy="2741930"/>
                <wp:effectExtent l="0" t="0" r="4445" b="4445"/>
                <wp:wrapNone/>
                <wp:docPr id="1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74193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0B52" w:rsidRPr="00F27514" w:rsidRDefault="00B20B52" w:rsidP="00043B55">
                            <w:pPr>
                              <w:rPr>
                                <w:i/>
                                <w:color w:val="411D0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966C65" wp14:editId="05C957A1">
                                  <wp:extent cx="2100943" cy="2698387"/>
                                  <wp:effectExtent l="0" t="0" r="0" b="6985"/>
                                  <wp:docPr id="35" name="Picture 35" descr="C:\Users\Megan\Pictures\2012-04-27\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4" descr="C:\Users\Megan\Pictures\2012-04-27\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0580" cy="2697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0B52" w:rsidRPr="00F27514" w:rsidRDefault="00B20B52" w:rsidP="00041109">
                            <w:pPr>
                              <w:pStyle w:val="Photobox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4" type="#_x0000_t202" style="position:absolute;margin-left:487.15pt;margin-top:-4.6pt;width:153pt;height:215.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" fillcolor="silver" stroked="f">
                <v:textbox>
                  <w:txbxContent>
                    <w:p w:rsidR="00B20B52" w:rsidRPr="00F27514" w:rsidRDefault="00B20B52" w:rsidP="00043B55">
                      <w:pPr>
                        <w:rPr>
                          <w:i/>
                          <w:color w:val="411D0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966C65" wp14:editId="05C957A1">
                            <wp:extent cx="2100943" cy="2698387"/>
                            <wp:effectExtent l="0" t="0" r="0" b="6985"/>
                            <wp:docPr id="35" name="Picture 35" descr="C:\Users\Megan\Pictures\2012-04-27\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4" descr="C:\Users\Megan\Pictures\2012-04-27\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0580" cy="2697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0B52" w:rsidRPr="00F27514" w:rsidRDefault="00B20B52" w:rsidP="00041109">
                      <w:pPr>
                        <w:pStyle w:val="Photobox"/>
                      </w:pPr>
                    </w:p>
                  </w:txbxContent>
                </v:textbox>
              </v:shape>
            </w:pict>
          </mc:Fallback>
        </mc:AlternateContent>
      </w:r>
      <w:r w:rsidR="0071416D">
        <w:rPr>
          <w:noProof/>
          <w:color w:val="auto"/>
          <w:kern w:val="0"/>
          <w:sz w:val="24"/>
        </w:rPr>
        <w:drawing>
          <wp:anchor distT="36576" distB="36576" distL="36576" distR="36576" simplePos="0" relativeHeight="251647488" behindDoc="0" locked="0" layoutInCell="1" allowOverlap="1" wp14:anchorId="68746F28" wp14:editId="55D92D3E">
            <wp:simplePos x="0" y="0"/>
            <wp:positionH relativeFrom="column">
              <wp:posOffset>7829550</wp:posOffset>
            </wp:positionH>
            <wp:positionV relativeFrom="paragraph">
              <wp:posOffset>5029200</wp:posOffset>
            </wp:positionV>
            <wp:extent cx="1026160" cy="960755"/>
            <wp:effectExtent l="0" t="0" r="0" b="0"/>
            <wp:wrapNone/>
            <wp:docPr id="11" name="Picture 3" descr="&lt;EMPTY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lt;EMPTY&g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215" w:rsidRDefault="00054C02" w:rsidP="00F66215">
      <w:r>
        <w:rPr>
          <w:noProof/>
          <w:color w:val="auto"/>
          <w:kern w:val="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66158AE" wp14:editId="7F93C80D">
                <wp:simplePos x="0" y="0"/>
                <wp:positionH relativeFrom="column">
                  <wp:posOffset>2342515</wp:posOffset>
                </wp:positionH>
                <wp:positionV relativeFrom="paragraph">
                  <wp:posOffset>6057900</wp:posOffset>
                </wp:positionV>
                <wp:extent cx="3086100" cy="88582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0B52" w:rsidRPr="006453ED" w:rsidRDefault="00B20B52" w:rsidP="005E5D35">
                            <w:pPr>
                              <w:jc w:val="center"/>
                              <w:rPr>
                                <w:rFonts w:ascii="Andalus" w:hAnsi="Andalus" w:cs="Andalus"/>
                                <w:b/>
                                <w:color w:val="361B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20B52" w:rsidRDefault="00B20B52" w:rsidP="006D4FDB">
                            <w:pPr>
                              <w:pStyle w:val="ListParagraph"/>
                              <w:ind w:left="630"/>
                              <w:rPr>
                                <w:b/>
                                <w:color w:val="361B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20B52" w:rsidRPr="006453ED" w:rsidRDefault="00B20B52" w:rsidP="006D4FDB">
                            <w:pPr>
                              <w:pStyle w:val="ListParagraph"/>
                              <w:ind w:left="630"/>
                              <w:rPr>
                                <w:b/>
                                <w:color w:val="361B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53ED">
                              <w:rPr>
                                <w:b/>
                                <w:color w:val="361B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Over 120 hours in a variety of K-12 general, ESL, </w:t>
                            </w:r>
                            <w:r>
                              <w:rPr>
                                <w:b/>
                                <w:color w:val="361B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early childhood </w:t>
                            </w:r>
                            <w:r w:rsidRPr="006453ED">
                              <w:rPr>
                                <w:b/>
                                <w:color w:val="361B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and special education</w:t>
                            </w:r>
                          </w:p>
                          <w:p w:rsidR="00B20B52" w:rsidRPr="006453ED" w:rsidRDefault="00B20B52" w:rsidP="005E5D35">
                            <w:pPr>
                              <w:pStyle w:val="ListParagraph"/>
                              <w:ind w:left="630" w:hanging="360"/>
                              <w:jc w:val="center"/>
                              <w:rPr>
                                <w:b/>
                                <w:color w:val="361B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361B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  <w:r w:rsidRPr="006453ED">
                              <w:rPr>
                                <w:b/>
                                <w:color w:val="361B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lassrooms</w:t>
                            </w:r>
                          </w:p>
                          <w:p w:rsidR="00B20B52" w:rsidRDefault="00B20B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5" type="#_x0000_t202" style="position:absolute;margin-left:184.45pt;margin-top:477pt;width:243pt;height:69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" filled="f" stroked="f" strokeweight=".5pt">
                <v:textbox>
                  <w:txbxContent>
                    <w:p w:rsidR="00B20B52" w:rsidRPr="006453ED" w:rsidRDefault="00B20B52" w:rsidP="005E5D35">
                      <w:pPr>
                        <w:jc w:val="center"/>
                        <w:rPr>
                          <w:rFonts w:ascii="Andalus" w:hAnsi="Andalus" w:cs="Andalus"/>
                          <w:b/>
                          <w:color w:val="361B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B20B52" w:rsidRDefault="00B20B52" w:rsidP="006D4FDB">
                      <w:pPr>
                        <w:pStyle w:val="ListParagraph"/>
                        <w:ind w:left="630"/>
                        <w:rPr>
                          <w:b/>
                          <w:color w:val="361B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B20B52" w:rsidRPr="006453ED" w:rsidRDefault="00B20B52" w:rsidP="006D4FDB">
                      <w:pPr>
                        <w:pStyle w:val="ListParagraph"/>
                        <w:ind w:left="630"/>
                        <w:rPr>
                          <w:b/>
                          <w:color w:val="361B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53ED">
                        <w:rPr>
                          <w:b/>
                          <w:color w:val="361B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Over 120 hours in a variety of K-12 general, ESL, </w:t>
                      </w:r>
                      <w:r>
                        <w:rPr>
                          <w:b/>
                          <w:color w:val="361B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early childhood </w:t>
                      </w:r>
                      <w:r w:rsidRPr="006453ED">
                        <w:rPr>
                          <w:b/>
                          <w:color w:val="361B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and special education</w:t>
                      </w:r>
                    </w:p>
                    <w:p w:rsidR="00B20B52" w:rsidRPr="006453ED" w:rsidRDefault="00B20B52" w:rsidP="005E5D35">
                      <w:pPr>
                        <w:pStyle w:val="ListParagraph"/>
                        <w:ind w:left="630" w:hanging="360"/>
                        <w:jc w:val="center"/>
                        <w:rPr>
                          <w:b/>
                          <w:color w:val="361B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361B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  <w:r w:rsidRPr="006453ED">
                        <w:rPr>
                          <w:b/>
                          <w:color w:val="361B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lassrooms</w:t>
                      </w:r>
                    </w:p>
                    <w:p w:rsidR="00B20B52" w:rsidRDefault="00B20B52"/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9220938" wp14:editId="49C85B3F">
                <wp:simplePos x="0" y="0"/>
                <wp:positionH relativeFrom="column">
                  <wp:posOffset>2390140</wp:posOffset>
                </wp:positionH>
                <wp:positionV relativeFrom="paragraph">
                  <wp:posOffset>28575</wp:posOffset>
                </wp:positionV>
                <wp:extent cx="2867025" cy="656272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6562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0B52" w:rsidRPr="00493C3D" w:rsidRDefault="00B20B52" w:rsidP="00493C3D">
                            <w:pPr>
                              <w:jc w:val="center"/>
                              <w:rPr>
                                <w:rFonts w:ascii="Andalus" w:hAnsi="Andalus" w:cs="Andalus"/>
                                <w:b/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49D9">
                              <w:rPr>
                                <w:rFonts w:ascii="Andalus" w:hAnsi="Andalus" w:cs="Andalus"/>
                                <w:b/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Intern</w:t>
                            </w:r>
                          </w:p>
                          <w:p w:rsidR="00B20B52" w:rsidRDefault="00B20B52" w:rsidP="002A5913">
                            <w:pPr>
                              <w:jc w:val="center"/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Vicksburg Community</w:t>
                            </w:r>
                            <w:r w:rsidRPr="00DE49D9"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Summer School</w:t>
                            </w:r>
                          </w:p>
                          <w:p w:rsidR="00B20B52" w:rsidRPr="00DE49D9" w:rsidRDefault="00B20B52" w:rsidP="002A591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49D9"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Tutored students in reading for 2 years</w:t>
                            </w:r>
                          </w:p>
                          <w:p w:rsidR="00B20B52" w:rsidRPr="00DE49D9" w:rsidRDefault="00B20B52" w:rsidP="002A591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49D9"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Assisted students with learning disabilities</w:t>
                            </w:r>
                          </w:p>
                          <w:p w:rsidR="00B20B52" w:rsidRPr="00DE49D9" w:rsidRDefault="00B20B52" w:rsidP="002A591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49D9"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Collaborated with general education teacher</w:t>
                            </w:r>
                            <w:r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s. </w:t>
                            </w:r>
                          </w:p>
                          <w:p w:rsidR="00B20B52" w:rsidRDefault="00B20B52" w:rsidP="007F3144">
                            <w:pPr>
                              <w:pStyle w:val="ListParagraph"/>
                              <w:jc w:val="center"/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Moorsbridge</w:t>
                            </w:r>
                            <w:proofErr w:type="spellEnd"/>
                            <w:r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Elementary </w:t>
                            </w:r>
                          </w:p>
                          <w:p w:rsidR="00B20B52" w:rsidRPr="00054C02" w:rsidRDefault="00B20B52" w:rsidP="007F314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4C02"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Design</w:t>
                            </w:r>
                            <w:r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ed unit lesson plans for a second</w:t>
                            </w:r>
                            <w:r w:rsidRPr="00054C02"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grade classroom</w:t>
                            </w:r>
                          </w:p>
                          <w:p w:rsidR="00B20B52" w:rsidRDefault="00B20B52" w:rsidP="00C26E1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4C02"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Assumed full responsibility </w:t>
                            </w:r>
                            <w:r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for a second </w:t>
                            </w:r>
                            <w:r w:rsidRPr="00054C02"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grade classroom</w:t>
                            </w:r>
                          </w:p>
                          <w:p w:rsidR="00B20B52" w:rsidRDefault="00B20B52" w:rsidP="007F314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Attended Workshops and Conferences </w:t>
                            </w:r>
                          </w:p>
                          <w:p w:rsidR="00B20B52" w:rsidRPr="007F3144" w:rsidRDefault="00B20B52" w:rsidP="00FC4807">
                            <w:pPr>
                              <w:pStyle w:val="ListParagraph"/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20B52" w:rsidRPr="00054C02" w:rsidRDefault="00B20B52" w:rsidP="003054AF">
                            <w:pPr>
                              <w:jc w:val="center"/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4C02"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Discovery Center </w:t>
                            </w:r>
                          </w:p>
                          <w:p w:rsidR="00B20B52" w:rsidRDefault="00B20B52" w:rsidP="00FC4807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ind w:firstLine="0"/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Assistant teacher for 8 weeks in a preschool classroom. </w:t>
                            </w:r>
                          </w:p>
                          <w:p w:rsidR="00B20B52" w:rsidRPr="00054C02" w:rsidRDefault="00B20B52" w:rsidP="00FC4807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ind w:firstLine="0"/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Created a unit plan for a preschool and infants.</w:t>
                            </w:r>
                          </w:p>
                          <w:p w:rsidR="00B20B52" w:rsidRPr="0030057E" w:rsidRDefault="00B20B52" w:rsidP="007F3144">
                            <w:pPr>
                              <w:ind w:left="360"/>
                              <w:jc w:val="center"/>
                              <w:rPr>
                                <w:rFonts w:ascii="Andalus" w:hAnsi="Andalus" w:cs="Andalus"/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0057E">
                              <w:rPr>
                                <w:rFonts w:ascii="Andalus" w:hAnsi="Andalus" w:cs="Andalus"/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Lincoln Elementary </w:t>
                            </w:r>
                          </w:p>
                          <w:p w:rsidR="00B20B52" w:rsidRPr="00DE49D9" w:rsidRDefault="00B20B52" w:rsidP="00FC4807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49D9"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Taught English to non-native speakers</w:t>
                            </w:r>
                          </w:p>
                          <w:p w:rsidR="00B20B52" w:rsidRPr="00DE49D9" w:rsidRDefault="00B20B52" w:rsidP="00FC4807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Created individual lesson plans for my ESL students </w:t>
                            </w:r>
                          </w:p>
                          <w:p w:rsidR="00B20B52" w:rsidRPr="00936BD1" w:rsidRDefault="00B20B52" w:rsidP="00FC4807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ndalus" w:hAnsi="Andalus" w:cs="Andalus"/>
                                <w:b/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Helped out with the ESL program before and after school. </w:t>
                            </w:r>
                          </w:p>
                          <w:p w:rsidR="00B20B52" w:rsidRPr="00936BD1" w:rsidRDefault="00B20B52" w:rsidP="00936BD1">
                            <w:pPr>
                              <w:pStyle w:val="ListParagraph"/>
                              <w:jc w:val="center"/>
                              <w:rPr>
                                <w:rFonts w:ascii="Andalus" w:hAnsi="Andalus" w:cs="Andalus"/>
                                <w:b/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36BD1">
                              <w:rPr>
                                <w:rFonts w:ascii="Andalus" w:hAnsi="Andalus" w:cs="Andalus"/>
                                <w:b/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Mentor</w:t>
                            </w:r>
                          </w:p>
                          <w:p w:rsidR="00B20B52" w:rsidRPr="00DE49D9" w:rsidRDefault="00B20B52" w:rsidP="002A5913">
                            <w:pPr>
                              <w:jc w:val="center"/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49D9"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Vicksburg High School </w:t>
                            </w:r>
                          </w:p>
                          <w:p w:rsidR="00B20B52" w:rsidRPr="00DE49D9" w:rsidRDefault="00B20B52" w:rsidP="0031001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49D9"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Tutored students through </w:t>
                            </w:r>
                            <w:r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 “</w:t>
                            </w:r>
                            <w:r w:rsidRPr="00DE49D9"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Be the Change</w:t>
                            </w:r>
                            <w:r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” o</w:t>
                            </w:r>
                            <w:r w:rsidRPr="00DE49D9"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rganization </w:t>
                            </w:r>
                          </w:p>
                          <w:p w:rsidR="00B20B52" w:rsidRPr="00DE49D9" w:rsidRDefault="00B20B52" w:rsidP="0031001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49D9"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Support</w:t>
                            </w:r>
                            <w:r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ed</w:t>
                            </w:r>
                            <w:r w:rsidRPr="00DE49D9"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students by listening to their dilemmas</w:t>
                            </w:r>
                          </w:p>
                          <w:p w:rsidR="00B20B52" w:rsidRPr="00054C02" w:rsidRDefault="00B20B52" w:rsidP="00054C0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49D9"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Helped them with their organization of coursework</w:t>
                            </w:r>
                            <w:r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:rsidR="00B20B52" w:rsidRPr="00DE49D9" w:rsidRDefault="00B20B52" w:rsidP="00975885">
                            <w:pPr>
                              <w:jc w:val="center"/>
                              <w:rPr>
                                <w:rFonts w:ascii="Andalus" w:hAnsi="Andalus" w:cs="Andalus"/>
                                <w:b/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49D9">
                              <w:rPr>
                                <w:rFonts w:ascii="Andalus" w:hAnsi="Andalus" w:cs="Andalus"/>
                                <w:b/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Church Volunteer</w:t>
                            </w:r>
                          </w:p>
                          <w:p w:rsidR="00B20B52" w:rsidRPr="00DE49D9" w:rsidRDefault="00B20B52" w:rsidP="002A5913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49D9"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Assistant leader at vacation bible school for eight years </w:t>
                            </w:r>
                          </w:p>
                          <w:p w:rsidR="00B20B52" w:rsidRPr="00DE49D9" w:rsidRDefault="00B20B52" w:rsidP="002A5913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49D9"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Provided necessities and shelter after hurricane Emily in Mexico</w:t>
                            </w:r>
                          </w:p>
                          <w:p w:rsidR="00B20B52" w:rsidRPr="00DE49D9" w:rsidRDefault="00B20B52" w:rsidP="002A5913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Helped out at </w:t>
                            </w:r>
                            <w:r w:rsidRPr="00DE49D9">
                              <w:rPr>
                                <w:color w:val="361B00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orphanages in Guatemala</w:t>
                            </w:r>
                          </w:p>
                          <w:p w:rsidR="00B20B52" w:rsidRPr="009D1C49" w:rsidRDefault="00B20B52" w:rsidP="009D1C49">
                            <w:pPr>
                              <w:ind w:left="360"/>
                              <w:rPr>
                                <w:color w:val="361B00"/>
                                <w:sz w:val="23"/>
                                <w:szCs w:val="2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20B52" w:rsidRDefault="00B20B52" w:rsidP="00E1626B">
                            <w:pPr>
                              <w:jc w:val="center"/>
                              <w:rPr>
                                <w:b/>
                                <w:color w:val="361B00"/>
                                <w:sz w:val="23"/>
                                <w:szCs w:val="2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6" type="#_x0000_t202" style="position:absolute;margin-left:188.2pt;margin-top:2.25pt;width:225.75pt;height:516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" filled="f" stroked="f" strokeweight=".5pt">
                <v:textbox>
                  <w:txbxContent>
                    <w:p w:rsidR="00B20B52" w:rsidRPr="00493C3D" w:rsidRDefault="00B20B52" w:rsidP="00493C3D">
                      <w:pPr>
                        <w:jc w:val="center"/>
                        <w:rPr>
                          <w:rFonts w:ascii="Andalus" w:hAnsi="Andalus" w:cs="Andalus"/>
                          <w:b/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49D9">
                        <w:rPr>
                          <w:rFonts w:ascii="Andalus" w:hAnsi="Andalus" w:cs="Andalus"/>
                          <w:b/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Intern</w:t>
                      </w:r>
                    </w:p>
                    <w:p w:rsidR="00B20B52" w:rsidRDefault="00B20B52" w:rsidP="002A5913">
                      <w:pPr>
                        <w:jc w:val="center"/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Vicksburg Community</w:t>
                      </w:r>
                      <w:r w:rsidRPr="00DE49D9"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Summer School</w:t>
                      </w:r>
                    </w:p>
                    <w:p w:rsidR="00B20B52" w:rsidRPr="00DE49D9" w:rsidRDefault="00B20B52" w:rsidP="002A591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49D9"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Tutored students in reading for 2 years</w:t>
                      </w:r>
                    </w:p>
                    <w:p w:rsidR="00B20B52" w:rsidRPr="00DE49D9" w:rsidRDefault="00B20B52" w:rsidP="002A591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49D9"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Assisted students with learning disabilities</w:t>
                      </w:r>
                    </w:p>
                    <w:p w:rsidR="00B20B52" w:rsidRPr="00DE49D9" w:rsidRDefault="00B20B52" w:rsidP="002A591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49D9"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Collaborated with general education teacher</w:t>
                      </w:r>
                      <w:r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s. </w:t>
                      </w:r>
                    </w:p>
                    <w:p w:rsidR="00B20B52" w:rsidRDefault="00B20B52" w:rsidP="007F3144">
                      <w:pPr>
                        <w:pStyle w:val="ListParagraph"/>
                        <w:jc w:val="center"/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Moorsbridge</w:t>
                      </w:r>
                      <w:proofErr w:type="spellEnd"/>
                      <w:r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Elementary </w:t>
                      </w:r>
                    </w:p>
                    <w:p w:rsidR="00B20B52" w:rsidRPr="00054C02" w:rsidRDefault="00B20B52" w:rsidP="007F314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54C02"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Design</w:t>
                      </w:r>
                      <w:r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ed unit lesson plans for a second</w:t>
                      </w:r>
                      <w:r w:rsidRPr="00054C02"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grade classroom</w:t>
                      </w:r>
                    </w:p>
                    <w:p w:rsidR="00B20B52" w:rsidRDefault="00B20B52" w:rsidP="00C26E1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54C02"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Assumed full responsibility </w:t>
                      </w:r>
                      <w:r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for a second </w:t>
                      </w:r>
                      <w:r w:rsidRPr="00054C02"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grade classroom</w:t>
                      </w:r>
                    </w:p>
                    <w:p w:rsidR="00B20B52" w:rsidRDefault="00B20B52" w:rsidP="007F314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Attended Workshops and Conferences </w:t>
                      </w:r>
                    </w:p>
                    <w:p w:rsidR="00B20B52" w:rsidRPr="007F3144" w:rsidRDefault="00B20B52" w:rsidP="00FC4807">
                      <w:pPr>
                        <w:pStyle w:val="ListParagraph"/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B20B52" w:rsidRPr="00054C02" w:rsidRDefault="00B20B52" w:rsidP="003054AF">
                      <w:pPr>
                        <w:jc w:val="center"/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54C02"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Discovery Center </w:t>
                      </w:r>
                    </w:p>
                    <w:p w:rsidR="00B20B52" w:rsidRDefault="00B20B52" w:rsidP="00FC4807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ind w:firstLine="0"/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Assistant teacher for 8 weeks in a preschool classroom. </w:t>
                      </w:r>
                    </w:p>
                    <w:p w:rsidR="00B20B52" w:rsidRPr="00054C02" w:rsidRDefault="00B20B52" w:rsidP="00FC4807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ind w:firstLine="0"/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Created a unit plan for a preschool and infants.</w:t>
                      </w:r>
                    </w:p>
                    <w:p w:rsidR="00B20B52" w:rsidRPr="0030057E" w:rsidRDefault="00B20B52" w:rsidP="007F3144">
                      <w:pPr>
                        <w:ind w:left="360"/>
                        <w:jc w:val="center"/>
                        <w:rPr>
                          <w:rFonts w:ascii="Andalus" w:hAnsi="Andalus" w:cs="Andalus"/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0057E">
                        <w:rPr>
                          <w:rFonts w:ascii="Andalus" w:hAnsi="Andalus" w:cs="Andalus"/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Lincoln Elementary </w:t>
                      </w:r>
                    </w:p>
                    <w:p w:rsidR="00B20B52" w:rsidRPr="00DE49D9" w:rsidRDefault="00B20B52" w:rsidP="00FC4807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49D9"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Taught English to non-native speakers</w:t>
                      </w:r>
                    </w:p>
                    <w:p w:rsidR="00B20B52" w:rsidRPr="00DE49D9" w:rsidRDefault="00B20B52" w:rsidP="00FC4807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Created individual lesson plans for my ESL students </w:t>
                      </w:r>
                    </w:p>
                    <w:p w:rsidR="00B20B52" w:rsidRPr="00936BD1" w:rsidRDefault="00B20B52" w:rsidP="00FC4807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ndalus" w:hAnsi="Andalus" w:cs="Andalus"/>
                          <w:b/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Helped out with the ESL program before and after school. </w:t>
                      </w:r>
                    </w:p>
                    <w:p w:rsidR="00B20B52" w:rsidRPr="00936BD1" w:rsidRDefault="00B20B52" w:rsidP="00936BD1">
                      <w:pPr>
                        <w:pStyle w:val="ListParagraph"/>
                        <w:jc w:val="center"/>
                        <w:rPr>
                          <w:rFonts w:ascii="Andalus" w:hAnsi="Andalus" w:cs="Andalus"/>
                          <w:b/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36BD1">
                        <w:rPr>
                          <w:rFonts w:ascii="Andalus" w:hAnsi="Andalus" w:cs="Andalus"/>
                          <w:b/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Mentor</w:t>
                      </w:r>
                    </w:p>
                    <w:p w:rsidR="00B20B52" w:rsidRPr="00DE49D9" w:rsidRDefault="00B20B52" w:rsidP="002A5913">
                      <w:pPr>
                        <w:jc w:val="center"/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49D9"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Vicksburg High School </w:t>
                      </w:r>
                    </w:p>
                    <w:p w:rsidR="00B20B52" w:rsidRPr="00DE49D9" w:rsidRDefault="00B20B52" w:rsidP="0031001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49D9"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Tutored students through </w:t>
                      </w:r>
                      <w:r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 “</w:t>
                      </w:r>
                      <w:r w:rsidRPr="00DE49D9"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Be the Change</w:t>
                      </w:r>
                      <w:r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” o</w:t>
                      </w:r>
                      <w:r w:rsidRPr="00DE49D9"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rganization </w:t>
                      </w:r>
                    </w:p>
                    <w:p w:rsidR="00B20B52" w:rsidRPr="00DE49D9" w:rsidRDefault="00B20B52" w:rsidP="0031001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49D9"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Support</w:t>
                      </w:r>
                      <w:r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ed</w:t>
                      </w:r>
                      <w:r w:rsidRPr="00DE49D9"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students by listening to their dilemmas</w:t>
                      </w:r>
                    </w:p>
                    <w:p w:rsidR="00B20B52" w:rsidRPr="00054C02" w:rsidRDefault="00B20B52" w:rsidP="00054C0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49D9"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Helped them with their organization of coursework</w:t>
                      </w:r>
                      <w:r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:rsidR="00B20B52" w:rsidRPr="00DE49D9" w:rsidRDefault="00B20B52" w:rsidP="00975885">
                      <w:pPr>
                        <w:jc w:val="center"/>
                        <w:rPr>
                          <w:rFonts w:ascii="Andalus" w:hAnsi="Andalus" w:cs="Andalus"/>
                          <w:b/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49D9">
                        <w:rPr>
                          <w:rFonts w:ascii="Andalus" w:hAnsi="Andalus" w:cs="Andalus"/>
                          <w:b/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Church Volunteer</w:t>
                      </w:r>
                    </w:p>
                    <w:p w:rsidR="00B20B52" w:rsidRPr="00DE49D9" w:rsidRDefault="00B20B52" w:rsidP="002A5913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49D9"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Assistant leader at vacation bible school for eight years </w:t>
                      </w:r>
                    </w:p>
                    <w:p w:rsidR="00B20B52" w:rsidRPr="00DE49D9" w:rsidRDefault="00B20B52" w:rsidP="002A5913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49D9"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Provided necessities and shelter after hurricane Emily in Mexico</w:t>
                      </w:r>
                    </w:p>
                    <w:p w:rsidR="00B20B52" w:rsidRPr="00DE49D9" w:rsidRDefault="00B20B52" w:rsidP="002A5913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Helped out at </w:t>
                      </w:r>
                      <w:r w:rsidRPr="00DE49D9">
                        <w:rPr>
                          <w:color w:val="361B00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orphanages in Guatemala</w:t>
                      </w:r>
                    </w:p>
                    <w:p w:rsidR="00B20B52" w:rsidRPr="009D1C49" w:rsidRDefault="00B20B52" w:rsidP="009D1C49">
                      <w:pPr>
                        <w:ind w:left="360"/>
                        <w:rPr>
                          <w:color w:val="361B00"/>
                          <w:sz w:val="23"/>
                          <w:szCs w:val="2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B20B52" w:rsidRDefault="00B20B52" w:rsidP="00E1626B">
                      <w:pPr>
                        <w:jc w:val="center"/>
                        <w:rPr>
                          <w:b/>
                          <w:color w:val="361B00"/>
                          <w:sz w:val="23"/>
                          <w:szCs w:val="2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05F">
        <w:rPr>
          <w:noProof/>
          <w:color w:val="auto"/>
          <w:kern w:val="0"/>
          <w:sz w:val="24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 wp14:anchorId="50CE255A" wp14:editId="0F7BCF41">
                <wp:simplePos x="0" y="0"/>
                <wp:positionH relativeFrom="column">
                  <wp:posOffset>2390139</wp:posOffset>
                </wp:positionH>
                <wp:positionV relativeFrom="paragraph">
                  <wp:posOffset>-238125</wp:posOffset>
                </wp:positionV>
                <wp:extent cx="3038475" cy="361950"/>
                <wp:effectExtent l="0" t="0" r="9525" b="0"/>
                <wp:wrapNone/>
                <wp:docPr id="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20B52" w:rsidRPr="003F4C74" w:rsidRDefault="00B20B52" w:rsidP="00A7705F">
                            <w:pPr>
                              <w:jc w:val="center"/>
                              <w:rPr>
                                <w:rFonts w:ascii="Andalus" w:hAnsi="Andalus" w:cs="Andalus"/>
                                <w:b/>
                                <w:color w:val="361B00"/>
                                <w:sz w:val="32"/>
                                <w:szCs w:val="32"/>
                              </w:rPr>
                            </w:pPr>
                            <w:r w:rsidRPr="003F4C74">
                              <w:rPr>
                                <w:rFonts w:ascii="Andalus" w:hAnsi="Andalus" w:cs="Andalus"/>
                                <w:b/>
                                <w:color w:val="361B00"/>
                                <w:sz w:val="32"/>
                                <w:szCs w:val="32"/>
                              </w:rPr>
                              <w:t>Experience &amp; Skills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7" type="#_x0000_t202" style="position:absolute;margin-left:188.2pt;margin-top:-18.75pt;width:239.25pt;height:28.5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" filled="f" fillcolor="#cd4313" stroked="f" insetpen="t">
                <v:textbox inset="2.88pt,2.88pt,2.88pt,2.88pt">
                  <w:txbxContent>
                    <w:p w:rsidR="00B20B52" w:rsidRPr="003F4C74" w:rsidRDefault="00B20B52" w:rsidP="00A7705F">
                      <w:pPr>
                        <w:jc w:val="center"/>
                        <w:rPr>
                          <w:rFonts w:ascii="Andalus" w:hAnsi="Andalus" w:cs="Andalus"/>
                          <w:b/>
                          <w:color w:val="361B00"/>
                          <w:sz w:val="32"/>
                          <w:szCs w:val="32"/>
                        </w:rPr>
                      </w:pPr>
                      <w:r w:rsidRPr="003F4C74">
                        <w:rPr>
                          <w:rFonts w:ascii="Andalus" w:hAnsi="Andalus" w:cs="Andalus"/>
                          <w:b/>
                          <w:color w:val="361B00"/>
                          <w:sz w:val="32"/>
                          <w:szCs w:val="32"/>
                        </w:rPr>
                        <w:t>Experience &amp; Skills</w:t>
                      </w:r>
                    </w:p>
                  </w:txbxContent>
                </v:textbox>
              </v:shape>
            </w:pict>
          </mc:Fallback>
        </mc:AlternateContent>
      </w:r>
      <w:r w:rsidR="00BB2D20">
        <w:rPr>
          <w:noProof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1BCAB720" wp14:editId="4ADFF72E">
                <wp:simplePos x="0" y="0"/>
                <wp:positionH relativeFrom="column">
                  <wp:posOffset>-927735</wp:posOffset>
                </wp:positionH>
                <wp:positionV relativeFrom="paragraph">
                  <wp:posOffset>787400</wp:posOffset>
                </wp:positionV>
                <wp:extent cx="2600325" cy="5178425"/>
                <wp:effectExtent l="0" t="0" r="9525" b="3175"/>
                <wp:wrapNone/>
                <wp:docPr id="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517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 id="13">
                        <w:txbxContent>
                          <w:p w:rsidR="00B20B52" w:rsidRPr="003F4C74" w:rsidRDefault="00B20B52" w:rsidP="00BB2D20">
                            <w:pPr>
                              <w:pStyle w:val="BodyText"/>
                              <w:spacing w:before="120"/>
                              <w:rPr>
                                <w:rFonts w:ascii="Andalus" w:hAnsi="Andalus" w:cs="Andalus"/>
                                <w:b/>
                                <w:sz w:val="26"/>
                                <w:szCs w:val="26"/>
                              </w:rPr>
                            </w:pPr>
                            <w:r w:rsidRPr="003F4C74">
                              <w:rPr>
                                <w:rFonts w:ascii="Andalus" w:hAnsi="Andalus" w:cs="Andalus"/>
                                <w:b/>
                                <w:sz w:val="26"/>
                                <w:szCs w:val="26"/>
                              </w:rPr>
                              <w:t xml:space="preserve">Management: </w:t>
                            </w:r>
                          </w:p>
                          <w:p w:rsidR="00B20B52" w:rsidRDefault="00B20B52" w:rsidP="008E5D74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 xml:space="preserve">Rules and procedures will be consistently modeled and practiced. </w:t>
                            </w:r>
                          </w:p>
                          <w:p w:rsidR="00B20B52" w:rsidRDefault="00B20B52" w:rsidP="008E5D74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 xml:space="preserve">My classroom will be organized to create a safe learning environment. </w:t>
                            </w:r>
                          </w:p>
                          <w:p w:rsidR="00B20B52" w:rsidRDefault="00B20B52" w:rsidP="008E5D74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 xml:space="preserve">I will have positive expectations for myself as well as my students. </w:t>
                            </w:r>
                          </w:p>
                          <w:p w:rsidR="00B20B52" w:rsidRDefault="00B20B52" w:rsidP="008E5D74">
                            <w:pPr>
                              <w:pStyle w:val="BodyText"/>
                            </w:pPr>
                          </w:p>
                          <w:p w:rsidR="00B20B52" w:rsidRPr="003F4C74" w:rsidRDefault="00B20B52" w:rsidP="008E5D74">
                            <w:pPr>
                              <w:pStyle w:val="BodyText"/>
                              <w:rPr>
                                <w:rFonts w:ascii="Andalus" w:hAnsi="Andalus" w:cs="Andalus"/>
                                <w:b/>
                                <w:sz w:val="26"/>
                                <w:szCs w:val="26"/>
                              </w:rPr>
                            </w:pPr>
                            <w:r w:rsidRPr="003F4C74">
                              <w:rPr>
                                <w:rFonts w:ascii="Andalus" w:hAnsi="Andalus" w:cs="Andalus"/>
                                <w:b/>
                                <w:sz w:val="26"/>
                                <w:szCs w:val="26"/>
                              </w:rPr>
                              <w:t xml:space="preserve">Assessment: </w:t>
                            </w:r>
                          </w:p>
                          <w:p w:rsidR="00B20B52" w:rsidRDefault="00B20B52" w:rsidP="003C19F0">
                            <w:pPr>
                              <w:pStyle w:val="BodyText"/>
                            </w:pPr>
                            <w:r>
                              <w:t>My assessments will…</w:t>
                            </w:r>
                          </w:p>
                          <w:p w:rsidR="00B20B52" w:rsidRDefault="00B20B52" w:rsidP="003C19F0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have a clear purpose</w:t>
                            </w:r>
                          </w:p>
                          <w:p w:rsidR="00B20B52" w:rsidRDefault="00B20B52" w:rsidP="003C19F0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 xml:space="preserve">further learning </w:t>
                            </w:r>
                          </w:p>
                          <w:p w:rsidR="00B20B52" w:rsidRDefault="00B20B52" w:rsidP="003C19F0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inform instruction</w:t>
                            </w:r>
                          </w:p>
                          <w:p w:rsidR="00B20B52" w:rsidRDefault="00B20B52" w:rsidP="00625D76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 xml:space="preserve">communicate the objectives mastered </w:t>
                            </w:r>
                          </w:p>
                          <w:p w:rsidR="00B20B52" w:rsidRDefault="00B20B52" w:rsidP="00625D76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 xml:space="preserve">motivate the students </w:t>
                            </w:r>
                          </w:p>
                          <w:p w:rsidR="00B20B52" w:rsidRDefault="00B20B52" w:rsidP="00625D76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provide evidence of student learning</w:t>
                            </w:r>
                          </w:p>
                          <w:p w:rsidR="00B20B52" w:rsidRDefault="00B20B52" w:rsidP="00625D76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be based on the RTI model and differentiations</w:t>
                            </w:r>
                          </w:p>
                          <w:p w:rsidR="00B20B52" w:rsidRDefault="00B20B52" w:rsidP="00625D76">
                            <w:pPr>
                              <w:pStyle w:val="BodyText"/>
                              <w:ind w:left="720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8" type="#_x0000_t202" style="position:absolute;margin-left:-73.05pt;margin-top:62pt;width:204.75pt;height:407.75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" filled="f" stroked="f" insetpen="t">
                <v:textbox style="mso-next-textbox:#_x0000_s1043" inset="2.88pt,2.88pt,2.88pt,2.88pt">
                  <w:txbxContent>
                    <w:p w:rsidR="00B20B52" w:rsidRPr="003F4C74" w:rsidRDefault="00B20B52" w:rsidP="00BB2D20">
                      <w:pPr>
                        <w:pStyle w:val="BodyText"/>
                        <w:spacing w:before="120"/>
                        <w:rPr>
                          <w:rFonts w:ascii="Andalus" w:hAnsi="Andalus" w:cs="Andalus"/>
                          <w:b/>
                          <w:sz w:val="26"/>
                          <w:szCs w:val="26"/>
                        </w:rPr>
                      </w:pPr>
                      <w:r w:rsidRPr="003F4C74">
                        <w:rPr>
                          <w:rFonts w:ascii="Andalus" w:hAnsi="Andalus" w:cs="Andalus"/>
                          <w:b/>
                          <w:sz w:val="26"/>
                          <w:szCs w:val="26"/>
                        </w:rPr>
                        <w:t xml:space="preserve">Management: </w:t>
                      </w:r>
                    </w:p>
                    <w:p w:rsidR="00B20B52" w:rsidRDefault="00B20B52" w:rsidP="008E5D74">
                      <w:pPr>
                        <w:pStyle w:val="BodyText"/>
                        <w:numPr>
                          <w:ilvl w:val="0"/>
                          <w:numId w:val="11"/>
                        </w:numPr>
                      </w:pPr>
                      <w:r>
                        <w:t xml:space="preserve">Rules and procedures will be consistently modeled and practiced. </w:t>
                      </w:r>
                    </w:p>
                    <w:p w:rsidR="00B20B52" w:rsidRDefault="00B20B52" w:rsidP="008E5D74">
                      <w:pPr>
                        <w:pStyle w:val="BodyText"/>
                        <w:numPr>
                          <w:ilvl w:val="0"/>
                          <w:numId w:val="11"/>
                        </w:numPr>
                      </w:pPr>
                      <w:r>
                        <w:t xml:space="preserve">My classroom will be organized to create a safe learning environment. </w:t>
                      </w:r>
                    </w:p>
                    <w:p w:rsidR="00B20B52" w:rsidRDefault="00B20B52" w:rsidP="008E5D74">
                      <w:pPr>
                        <w:pStyle w:val="BodyText"/>
                        <w:numPr>
                          <w:ilvl w:val="0"/>
                          <w:numId w:val="11"/>
                        </w:numPr>
                      </w:pPr>
                      <w:r>
                        <w:t xml:space="preserve">I will have positive expectations for myself as well as my students. </w:t>
                      </w:r>
                    </w:p>
                    <w:p w:rsidR="00B20B52" w:rsidRDefault="00B20B52" w:rsidP="008E5D74">
                      <w:pPr>
                        <w:pStyle w:val="BodyText"/>
                      </w:pPr>
                    </w:p>
                    <w:p w:rsidR="00B20B52" w:rsidRPr="003F4C74" w:rsidRDefault="00B20B52" w:rsidP="008E5D74">
                      <w:pPr>
                        <w:pStyle w:val="BodyText"/>
                        <w:rPr>
                          <w:rFonts w:ascii="Andalus" w:hAnsi="Andalus" w:cs="Andalus"/>
                          <w:b/>
                          <w:sz w:val="26"/>
                          <w:szCs w:val="26"/>
                        </w:rPr>
                      </w:pPr>
                      <w:r w:rsidRPr="003F4C74">
                        <w:rPr>
                          <w:rFonts w:ascii="Andalus" w:hAnsi="Andalus" w:cs="Andalus"/>
                          <w:b/>
                          <w:sz w:val="26"/>
                          <w:szCs w:val="26"/>
                        </w:rPr>
                        <w:t xml:space="preserve">Assessment: </w:t>
                      </w:r>
                    </w:p>
                    <w:p w:rsidR="00B20B52" w:rsidRDefault="00B20B52" w:rsidP="003C19F0">
                      <w:pPr>
                        <w:pStyle w:val="BodyText"/>
                      </w:pPr>
                      <w:r>
                        <w:t>My assessments will…</w:t>
                      </w:r>
                    </w:p>
                    <w:p w:rsidR="00B20B52" w:rsidRDefault="00B20B52" w:rsidP="003C19F0">
                      <w:pPr>
                        <w:pStyle w:val="BodyText"/>
                        <w:numPr>
                          <w:ilvl w:val="0"/>
                          <w:numId w:val="13"/>
                        </w:numPr>
                      </w:pPr>
                      <w:r>
                        <w:t>have a clear purpose</w:t>
                      </w:r>
                    </w:p>
                    <w:p w:rsidR="00B20B52" w:rsidRDefault="00B20B52" w:rsidP="003C19F0">
                      <w:pPr>
                        <w:pStyle w:val="BodyText"/>
                        <w:numPr>
                          <w:ilvl w:val="0"/>
                          <w:numId w:val="13"/>
                        </w:numPr>
                      </w:pPr>
                      <w:r>
                        <w:t xml:space="preserve">further learning </w:t>
                      </w:r>
                    </w:p>
                    <w:p w:rsidR="00B20B52" w:rsidRDefault="00B20B52" w:rsidP="003C19F0">
                      <w:pPr>
                        <w:pStyle w:val="BodyText"/>
                        <w:numPr>
                          <w:ilvl w:val="0"/>
                          <w:numId w:val="13"/>
                        </w:numPr>
                      </w:pPr>
                      <w:r>
                        <w:t>inform instruction</w:t>
                      </w:r>
                    </w:p>
                    <w:p w:rsidR="00B20B52" w:rsidRDefault="00B20B52" w:rsidP="00625D76">
                      <w:pPr>
                        <w:pStyle w:val="BodyText"/>
                        <w:numPr>
                          <w:ilvl w:val="0"/>
                          <w:numId w:val="13"/>
                        </w:numPr>
                      </w:pPr>
                      <w:r>
                        <w:t xml:space="preserve">communicate the objectives mastered </w:t>
                      </w:r>
                    </w:p>
                    <w:p w:rsidR="00B20B52" w:rsidRDefault="00B20B52" w:rsidP="00625D76">
                      <w:pPr>
                        <w:pStyle w:val="BodyText"/>
                        <w:numPr>
                          <w:ilvl w:val="0"/>
                          <w:numId w:val="13"/>
                        </w:numPr>
                      </w:pPr>
                      <w:r>
                        <w:t xml:space="preserve">motivate the students </w:t>
                      </w:r>
                    </w:p>
                    <w:p w:rsidR="00B20B52" w:rsidRDefault="00B20B52" w:rsidP="00625D76">
                      <w:pPr>
                        <w:pStyle w:val="BodyText"/>
                        <w:numPr>
                          <w:ilvl w:val="0"/>
                          <w:numId w:val="13"/>
                        </w:numPr>
                      </w:pPr>
                      <w:r>
                        <w:t>provide evidence of student learning</w:t>
                      </w:r>
                    </w:p>
                    <w:p w:rsidR="00B20B52" w:rsidRDefault="00B20B52" w:rsidP="00625D76">
                      <w:pPr>
                        <w:pStyle w:val="BodyText"/>
                        <w:numPr>
                          <w:ilvl w:val="0"/>
                          <w:numId w:val="13"/>
                        </w:numPr>
                      </w:pPr>
                      <w:r>
                        <w:t>be based on the RTI model and differentiations</w:t>
                      </w:r>
                    </w:p>
                    <w:p w:rsidR="00B20B52" w:rsidRDefault="00B20B52" w:rsidP="00625D76">
                      <w:pPr>
                        <w:pStyle w:val="BodyText"/>
                        <w:ind w:left="720"/>
                      </w:pPr>
                    </w:p>
                  </w:txbxContent>
                </v:textbox>
              </v:shape>
            </w:pict>
          </mc:Fallback>
        </mc:AlternateContent>
      </w:r>
      <w:r w:rsidR="00BB2D20" w:rsidRPr="00BB2D20">
        <w:rPr>
          <w:noProof/>
          <w:color w:val="auto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D1A6E2A" wp14:editId="4A00FB8D">
                <wp:simplePos x="0" y="0"/>
                <wp:positionH relativeFrom="column">
                  <wp:posOffset>-705485</wp:posOffset>
                </wp:positionH>
                <wp:positionV relativeFrom="paragraph">
                  <wp:posOffset>85725</wp:posOffset>
                </wp:positionV>
                <wp:extent cx="2371725" cy="933450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B52" w:rsidRPr="00BB2D20" w:rsidRDefault="00B20B52" w:rsidP="00BB2D20">
                            <w:pPr>
                              <w:jc w:val="center"/>
                              <w:rPr>
                                <w:rFonts w:ascii="Andalus" w:hAnsi="Andalus" w:cs="Andalus"/>
                                <w:color w:val="361B00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361B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2D20">
                              <w:rPr>
                                <w:rFonts w:ascii="Andalus" w:hAnsi="Andalus" w:cs="Andalus"/>
                                <w:color w:val="361B00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361B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“Timely and appropriate feedback should gi</w:t>
                            </w:r>
                            <w:r>
                              <w:rPr>
                                <w:rFonts w:ascii="Andalus" w:hAnsi="Andalus" w:cs="Andalus"/>
                                <w:color w:val="361B00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361B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ve students a better understanding </w:t>
                            </w:r>
                            <w:r w:rsidRPr="00BB2D20">
                              <w:rPr>
                                <w:rFonts w:ascii="Andalus" w:hAnsi="Andalus" w:cs="Andalus"/>
                                <w:color w:val="361B00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361B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of their own progress and encourage them to improve</w:t>
                            </w:r>
                            <w:r>
                              <w:rPr>
                                <w:rFonts w:ascii="Andalus" w:hAnsi="Andalus" w:cs="Andalus"/>
                                <w:color w:val="361B00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361B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.”</w:t>
                            </w:r>
                          </w:p>
                          <w:p w:rsidR="00B20B52" w:rsidRPr="00BB2D20" w:rsidRDefault="00B20B52" w:rsidP="00BB2D20">
                            <w:pPr>
                              <w:jc w:val="center"/>
                              <w:rPr>
                                <w:rFonts w:ascii="Andalus" w:hAnsi="Andalus" w:cs="Andalus"/>
                                <w:color w:val="361B00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361B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2D20">
                              <w:rPr>
                                <w:rFonts w:ascii="Andalus" w:hAnsi="Andalus" w:cs="Andalus"/>
                                <w:color w:val="361B00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361B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-Robert Marzano</w:t>
                            </w:r>
                          </w:p>
                          <w:p w:rsidR="00B20B52" w:rsidRPr="00BB2D20" w:rsidRDefault="00B20B52">
                            <w:pPr>
                              <w:rPr>
                                <w:color w:val="361B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55.55pt;margin-top:6.75pt;width:186.75pt;height:73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" filled="f" stroked="f">
                <v:textbox>
                  <w:txbxContent>
                    <w:p w:rsidR="00B20B52" w:rsidRPr="00BB2D20" w:rsidRDefault="00B20B52" w:rsidP="00BB2D20">
                      <w:pPr>
                        <w:jc w:val="center"/>
                        <w:rPr>
                          <w:rFonts w:ascii="Andalus" w:hAnsi="Andalus" w:cs="Andalus"/>
                          <w:color w:val="361B00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361B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2D20">
                        <w:rPr>
                          <w:rFonts w:ascii="Andalus" w:hAnsi="Andalus" w:cs="Andalus"/>
                          <w:color w:val="361B00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361B00"/>
                            </w14:solidFill>
                            <w14:prstDash w14:val="solid"/>
                            <w14:bevel/>
                          </w14:textOutline>
                        </w:rPr>
                        <w:t>“Timely and appropriate feedback should gi</w:t>
                      </w:r>
                      <w:r>
                        <w:rPr>
                          <w:rFonts w:ascii="Andalus" w:hAnsi="Andalus" w:cs="Andalus"/>
                          <w:color w:val="361B00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361B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ve students a better understanding </w:t>
                      </w:r>
                      <w:r w:rsidRPr="00BB2D20">
                        <w:rPr>
                          <w:rFonts w:ascii="Andalus" w:hAnsi="Andalus" w:cs="Andalus"/>
                          <w:color w:val="361B00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361B00"/>
                            </w14:solidFill>
                            <w14:prstDash w14:val="solid"/>
                            <w14:bevel/>
                          </w14:textOutline>
                        </w:rPr>
                        <w:t>of their own progress and encourage them to improve</w:t>
                      </w:r>
                      <w:r>
                        <w:rPr>
                          <w:rFonts w:ascii="Andalus" w:hAnsi="Andalus" w:cs="Andalus"/>
                          <w:color w:val="361B00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361B00"/>
                            </w14:solidFill>
                            <w14:prstDash w14:val="solid"/>
                            <w14:bevel/>
                          </w14:textOutline>
                        </w:rPr>
                        <w:t>.”</w:t>
                      </w:r>
                    </w:p>
                    <w:p w:rsidR="00B20B52" w:rsidRPr="00BB2D20" w:rsidRDefault="00B20B52" w:rsidP="00BB2D20">
                      <w:pPr>
                        <w:jc w:val="center"/>
                        <w:rPr>
                          <w:rFonts w:ascii="Andalus" w:hAnsi="Andalus" w:cs="Andalus"/>
                          <w:color w:val="361B00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361B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2D20">
                        <w:rPr>
                          <w:rFonts w:ascii="Andalus" w:hAnsi="Andalus" w:cs="Andalus"/>
                          <w:color w:val="361B00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361B00"/>
                            </w14:solidFill>
                            <w14:prstDash w14:val="solid"/>
                            <w14:bevel/>
                          </w14:textOutline>
                        </w:rPr>
                        <w:t>-Robert Marzano</w:t>
                      </w:r>
                    </w:p>
                    <w:p w:rsidR="00B20B52" w:rsidRPr="00BB2D20" w:rsidRDefault="00B20B52">
                      <w:pPr>
                        <w:rPr>
                          <w:color w:val="361B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6C4C">
        <w:rPr>
          <w:noProof/>
          <w:color w:val="auto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5599D70" wp14:editId="09F9B964">
                <wp:simplePos x="0" y="0"/>
                <wp:positionH relativeFrom="column">
                  <wp:posOffset>2590165</wp:posOffset>
                </wp:positionH>
                <wp:positionV relativeFrom="paragraph">
                  <wp:posOffset>74295</wp:posOffset>
                </wp:positionV>
                <wp:extent cx="2619375" cy="9525"/>
                <wp:effectExtent l="0" t="0" r="28575" b="28575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9375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61B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9" o:spid="_x0000_s1026" style="position:absolute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95pt,5.85pt" to="410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" strokecolor="#361b00" strokeweight="1.5pt"/>
            </w:pict>
          </mc:Fallback>
        </mc:AlternateContent>
      </w:r>
      <w:r w:rsidR="009951E2">
        <w:rPr>
          <w:noProof/>
          <w:color w:val="auto"/>
          <w:kern w:val="0"/>
          <w:sz w:val="24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 wp14:anchorId="4C49F3CA" wp14:editId="4C1A6AA4">
                <wp:simplePos x="0" y="0"/>
                <wp:positionH relativeFrom="column">
                  <wp:posOffset>6009640</wp:posOffset>
                </wp:positionH>
                <wp:positionV relativeFrom="paragraph">
                  <wp:posOffset>-238125</wp:posOffset>
                </wp:positionV>
                <wp:extent cx="2971800" cy="342900"/>
                <wp:effectExtent l="0" t="0" r="0" b="0"/>
                <wp:wrapNone/>
                <wp:docPr id="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20B52" w:rsidRPr="003F4C74" w:rsidRDefault="00B20B52" w:rsidP="00F66215">
                            <w:pPr>
                              <w:jc w:val="center"/>
                              <w:rPr>
                                <w:rFonts w:ascii="Andalus" w:hAnsi="Andalus" w:cs="Andalus"/>
                                <w:b/>
                                <w:color w:val="361B00"/>
                                <w:sz w:val="32"/>
                                <w:szCs w:val="32"/>
                              </w:rPr>
                            </w:pPr>
                            <w:r w:rsidRPr="003F4C74">
                              <w:rPr>
                                <w:rFonts w:ascii="Andalus" w:hAnsi="Andalus" w:cs="Andalus"/>
                                <w:b/>
                                <w:color w:val="361B00"/>
                                <w:sz w:val="32"/>
                                <w:szCs w:val="32"/>
                              </w:rPr>
                              <w:t xml:space="preserve">Strategies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0" type="#_x0000_t202" style="position:absolute;margin-left:473.2pt;margin-top:-18.75pt;width:234pt;height:27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" filled="f" fillcolor="#cd4313" stroked="f" insetpen="t">
                <v:textbox inset="2.88pt,2.88pt,2.88pt,2.88pt">
                  <w:txbxContent>
                    <w:p w:rsidR="00B20B52" w:rsidRPr="003F4C74" w:rsidRDefault="00B20B52" w:rsidP="00F66215">
                      <w:pPr>
                        <w:jc w:val="center"/>
                        <w:rPr>
                          <w:rFonts w:ascii="Andalus" w:hAnsi="Andalus" w:cs="Andalus"/>
                          <w:b/>
                          <w:color w:val="361B00"/>
                          <w:sz w:val="32"/>
                          <w:szCs w:val="32"/>
                        </w:rPr>
                      </w:pPr>
                      <w:r w:rsidRPr="003F4C74">
                        <w:rPr>
                          <w:rFonts w:ascii="Andalus" w:hAnsi="Andalus" w:cs="Andalus"/>
                          <w:b/>
                          <w:color w:val="361B00"/>
                          <w:sz w:val="32"/>
                          <w:szCs w:val="32"/>
                        </w:rPr>
                        <w:t xml:space="preserve">Strategies </w:t>
                      </w:r>
                    </w:p>
                  </w:txbxContent>
                </v:textbox>
              </v:shape>
            </w:pict>
          </mc:Fallback>
        </mc:AlternateContent>
      </w:r>
      <w:r w:rsidR="009951E2">
        <w:rPr>
          <w:noProof/>
          <w:color w:val="auto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C7A02C0" wp14:editId="5FC84C2D">
                <wp:simplePos x="0" y="0"/>
                <wp:positionH relativeFrom="column">
                  <wp:posOffset>6200140</wp:posOffset>
                </wp:positionH>
                <wp:positionV relativeFrom="paragraph">
                  <wp:posOffset>83820</wp:posOffset>
                </wp:positionV>
                <wp:extent cx="2590800" cy="0"/>
                <wp:effectExtent l="0" t="0" r="19050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61B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36" o:spid="_x0000_s1026" style="position:absolute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88.2pt,6.6pt" to="69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" strokecolor="#361b00" strokeweight="1.5pt"/>
            </w:pict>
          </mc:Fallback>
        </mc:AlternateContent>
      </w:r>
      <w:r w:rsidR="002C1CDF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21F3EAE" wp14:editId="23B45501">
                <wp:simplePos x="0" y="0"/>
                <wp:positionH relativeFrom="column">
                  <wp:posOffset>6009640</wp:posOffset>
                </wp:positionH>
                <wp:positionV relativeFrom="paragraph">
                  <wp:posOffset>-38100</wp:posOffset>
                </wp:positionV>
                <wp:extent cx="2847975" cy="654367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654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0B52" w:rsidRPr="004B4661" w:rsidRDefault="00B20B52" w:rsidP="00C26E18">
                            <w:pPr>
                              <w:pStyle w:val="ListParagraph"/>
                              <w:rPr>
                                <w:color w:val="361B00"/>
                                <w:sz w:val="23"/>
                                <w:szCs w:val="23"/>
                              </w:rPr>
                            </w:pPr>
                          </w:p>
                          <w:p w:rsidR="00B20B52" w:rsidRDefault="00B20B52" w:rsidP="00C26E18">
                            <w:pPr>
                              <w:rPr>
                                <w:color w:val="361B0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noProof/>
                                <w:color w:val="361B00"/>
                                <w:sz w:val="23"/>
                                <w:szCs w:val="23"/>
                              </w:rPr>
                              <w:t xml:space="preserve">            </w:t>
                            </w:r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F5F2D9" wp14:editId="7AAA8E91">
                                  <wp:extent cx="1981200" cy="1121228"/>
                                  <wp:effectExtent l="0" t="0" r="0" b="317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t="11679" r="25316" b="131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5649" cy="11237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:rsidR="00B20B52" w:rsidRDefault="00B20B52" w:rsidP="003D7CDD">
                            <w:pPr>
                              <w:pStyle w:val="ListParagraph"/>
                              <w:rPr>
                                <w:color w:val="361B00"/>
                                <w:sz w:val="21"/>
                                <w:szCs w:val="21"/>
                              </w:rPr>
                            </w:pPr>
                          </w:p>
                          <w:p w:rsidR="00B20B52" w:rsidRPr="00622985" w:rsidRDefault="00B20B52" w:rsidP="00DE49D9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color w:val="361B00"/>
                                <w:sz w:val="21"/>
                                <w:szCs w:val="21"/>
                              </w:rPr>
                            </w:pPr>
                            <w:r w:rsidRPr="00622985">
                              <w:rPr>
                                <w:color w:val="361B00"/>
                                <w:sz w:val="21"/>
                                <w:szCs w:val="21"/>
                              </w:rPr>
                              <w:t xml:space="preserve">Learning Centers will help manage and differentiate instruction. </w:t>
                            </w:r>
                          </w:p>
                          <w:p w:rsidR="00B20B52" w:rsidRPr="00622985" w:rsidRDefault="00B20B52" w:rsidP="00C26E18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color w:val="361B00"/>
                                <w:sz w:val="21"/>
                                <w:szCs w:val="21"/>
                              </w:rPr>
                            </w:pPr>
                            <w:r w:rsidRPr="00622985">
                              <w:rPr>
                                <w:color w:val="361B00"/>
                                <w:sz w:val="21"/>
                                <w:szCs w:val="21"/>
                              </w:rPr>
                              <w:t>KWL charts will help the students divide up what they know, what they w</w:t>
                            </w:r>
                            <w:r>
                              <w:rPr>
                                <w:color w:val="361B00"/>
                                <w:sz w:val="21"/>
                                <w:szCs w:val="21"/>
                              </w:rPr>
                              <w:t>ant to know, and what they learned in a lesson.</w:t>
                            </w:r>
                          </w:p>
                          <w:p w:rsidR="00B20B52" w:rsidRPr="00622985" w:rsidRDefault="00B20B52" w:rsidP="00C26E18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color w:val="361B00"/>
                                <w:sz w:val="21"/>
                                <w:szCs w:val="21"/>
                              </w:rPr>
                            </w:pPr>
                            <w:r w:rsidRPr="00622985">
                              <w:rPr>
                                <w:color w:val="361B00"/>
                                <w:sz w:val="21"/>
                                <w:szCs w:val="21"/>
                              </w:rPr>
                              <w:t xml:space="preserve">Scaffolding Writing will help students illustrate what they are writing about.  </w:t>
                            </w:r>
                          </w:p>
                          <w:p w:rsidR="00B20B52" w:rsidRPr="00622985" w:rsidRDefault="00B20B52" w:rsidP="00625D76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color w:val="361B00"/>
                                <w:sz w:val="21"/>
                                <w:szCs w:val="21"/>
                              </w:rPr>
                            </w:pPr>
                            <w:r w:rsidRPr="00622985">
                              <w:rPr>
                                <w:color w:val="361B00"/>
                                <w:sz w:val="21"/>
                                <w:szCs w:val="21"/>
                              </w:rPr>
                              <w:t xml:space="preserve">Technology will be incorporated into my lessons to further instruction through lessons. </w:t>
                            </w:r>
                          </w:p>
                          <w:p w:rsidR="00B20B52" w:rsidRPr="00622985" w:rsidRDefault="00B20B52" w:rsidP="00735908">
                            <w:pPr>
                              <w:rPr>
                                <w:color w:val="361B00"/>
                                <w:sz w:val="21"/>
                                <w:szCs w:val="21"/>
                              </w:rPr>
                            </w:pPr>
                          </w:p>
                          <w:p w:rsidR="00B20B52" w:rsidRPr="00622985" w:rsidRDefault="00B20B52" w:rsidP="0073590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450" w:hanging="270"/>
                              <w:rPr>
                                <w:color w:val="361B00"/>
                                <w:sz w:val="21"/>
                                <w:szCs w:val="21"/>
                              </w:rPr>
                            </w:pPr>
                            <w:r w:rsidRPr="00622985">
                              <w:rPr>
                                <w:color w:val="361B00"/>
                                <w:sz w:val="21"/>
                                <w:szCs w:val="21"/>
                              </w:rPr>
                              <w:t>I have compiled a list of</w:t>
                            </w:r>
                            <w:r>
                              <w:rPr>
                                <w:color w:val="361B00"/>
                                <w:sz w:val="21"/>
                                <w:szCs w:val="21"/>
                              </w:rPr>
                              <w:t xml:space="preserve"> instructional strategies through e</w:t>
                            </w:r>
                            <w:r w:rsidRPr="00622985">
                              <w:rPr>
                                <w:color w:val="361B00"/>
                                <w:sz w:val="21"/>
                                <w:szCs w:val="21"/>
                              </w:rPr>
                              <w:t xml:space="preserve">ducation </w:t>
                            </w:r>
                            <w:r>
                              <w:rPr>
                                <w:color w:val="361B00"/>
                                <w:sz w:val="21"/>
                                <w:szCs w:val="21"/>
                              </w:rPr>
                              <w:t xml:space="preserve">courses and </w:t>
                            </w:r>
                            <w:r w:rsidRPr="00622985">
                              <w:rPr>
                                <w:color w:val="361B00"/>
                                <w:sz w:val="21"/>
                                <w:szCs w:val="21"/>
                              </w:rPr>
                              <w:t xml:space="preserve">research. If you would like to see these instructional strategies </w:t>
                            </w:r>
                            <w:r>
                              <w:rPr>
                                <w:color w:val="361B00"/>
                                <w:sz w:val="21"/>
                                <w:szCs w:val="21"/>
                              </w:rPr>
                              <w:t>(</w:t>
                            </w:r>
                            <w:r w:rsidRPr="00622985">
                              <w:rPr>
                                <w:color w:val="361B00"/>
                                <w:sz w:val="21"/>
                                <w:szCs w:val="21"/>
                              </w:rPr>
                              <w:t>and more</w:t>
                            </w:r>
                            <w:r>
                              <w:rPr>
                                <w:color w:val="361B00"/>
                                <w:sz w:val="21"/>
                                <w:szCs w:val="21"/>
                              </w:rPr>
                              <w:t>)</w:t>
                            </w:r>
                            <w:r w:rsidRPr="00622985">
                              <w:rPr>
                                <w:color w:val="361B00"/>
                                <w:sz w:val="21"/>
                                <w:szCs w:val="21"/>
                              </w:rPr>
                              <w:t xml:space="preserve"> implemented into the classroom</w:t>
                            </w:r>
                            <w:r>
                              <w:rPr>
                                <w:color w:val="361B00"/>
                                <w:sz w:val="21"/>
                                <w:szCs w:val="21"/>
                              </w:rPr>
                              <w:t>,</w:t>
                            </w:r>
                            <w:r w:rsidRPr="00622985">
                              <w:rPr>
                                <w:color w:val="361B00"/>
                                <w:sz w:val="21"/>
                                <w:szCs w:val="21"/>
                              </w:rPr>
                              <w:t xml:space="preserve"> please visit</w:t>
                            </w:r>
                            <w:r>
                              <w:rPr>
                                <w:color w:val="361B00"/>
                                <w:sz w:val="21"/>
                                <w:szCs w:val="21"/>
                              </w:rPr>
                              <w:t xml:space="preserve"> the following website:</w:t>
                            </w:r>
                          </w:p>
                          <w:p w:rsidR="00B20B52" w:rsidRPr="0010637A" w:rsidRDefault="00B20B52" w:rsidP="009951E2">
                            <w:pPr>
                              <w:pStyle w:val="ListParagraph"/>
                              <w:ind w:left="450"/>
                              <w:rPr>
                                <w:color w:val="361B00"/>
                                <w:sz w:val="22"/>
                                <w:szCs w:val="22"/>
                              </w:rPr>
                            </w:pPr>
                          </w:p>
                          <w:p w:rsidR="00B20B52" w:rsidRPr="0010637A" w:rsidRDefault="00B20B52" w:rsidP="00DA5F3F">
                            <w:pPr>
                              <w:pStyle w:val="ListParagraph"/>
                              <w:ind w:left="270"/>
                              <w:rPr>
                                <w:b/>
                                <w:color w:val="361B00"/>
                                <w:sz w:val="18"/>
                                <w:szCs w:val="18"/>
                              </w:rPr>
                            </w:pPr>
                            <w:r w:rsidRPr="0010637A">
                              <w:rPr>
                                <w:b/>
                                <w:color w:val="361B00"/>
                                <w:sz w:val="18"/>
                                <w:szCs w:val="18"/>
                              </w:rPr>
                              <w:t xml:space="preserve">www.instructionalstrategiesportfolio.weebly.com </w:t>
                            </w:r>
                          </w:p>
                          <w:p w:rsidR="00B20B52" w:rsidRPr="0010637A" w:rsidRDefault="00B20B52" w:rsidP="00735908">
                            <w:pPr>
                              <w:pStyle w:val="ListParagraph"/>
                              <w:ind w:left="450" w:hanging="270"/>
                              <w:rPr>
                                <w:color w:val="361B00"/>
                                <w:sz w:val="22"/>
                                <w:szCs w:val="22"/>
                              </w:rPr>
                            </w:pPr>
                          </w:p>
                          <w:p w:rsidR="00B20B52" w:rsidRPr="00992DB1" w:rsidRDefault="00B20B52" w:rsidP="00992DB1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450" w:hanging="270"/>
                              <w:rPr>
                                <w:color w:val="361B00"/>
                                <w:sz w:val="21"/>
                                <w:szCs w:val="21"/>
                              </w:rPr>
                            </w:pPr>
                            <w:r w:rsidRPr="00622985">
                              <w:rPr>
                                <w:color w:val="361B00"/>
                                <w:sz w:val="21"/>
                                <w:szCs w:val="21"/>
                              </w:rPr>
                              <w:t xml:space="preserve">I </w:t>
                            </w:r>
                            <w:r>
                              <w:rPr>
                                <w:color w:val="361B00"/>
                                <w:sz w:val="21"/>
                                <w:szCs w:val="21"/>
                              </w:rPr>
                              <w:t xml:space="preserve">will </w:t>
                            </w:r>
                            <w:r w:rsidRPr="00622985">
                              <w:rPr>
                                <w:color w:val="361B00"/>
                                <w:sz w:val="21"/>
                                <w:szCs w:val="21"/>
                              </w:rPr>
                              <w:t xml:space="preserve">differentiate instruction in order to fit </w:t>
                            </w:r>
                            <w:r>
                              <w:rPr>
                                <w:color w:val="361B00"/>
                                <w:sz w:val="21"/>
                                <w:szCs w:val="21"/>
                              </w:rPr>
                              <w:t xml:space="preserve">the needs of all of my students, and </w:t>
                            </w:r>
                            <w:r w:rsidRPr="00992DB1">
                              <w:rPr>
                                <w:color w:val="361B00"/>
                                <w:sz w:val="21"/>
                                <w:szCs w:val="21"/>
                              </w:rPr>
                              <w:t xml:space="preserve">I will </w:t>
                            </w:r>
                            <w:r>
                              <w:rPr>
                                <w:color w:val="361B00"/>
                                <w:sz w:val="21"/>
                                <w:szCs w:val="21"/>
                              </w:rPr>
                              <w:t xml:space="preserve">use </w:t>
                            </w:r>
                            <w:r w:rsidRPr="00992DB1">
                              <w:rPr>
                                <w:color w:val="361B00"/>
                                <w:sz w:val="21"/>
                                <w:szCs w:val="21"/>
                              </w:rPr>
                              <w:t xml:space="preserve">numerous strategies to guarantee that </w:t>
                            </w:r>
                            <w:r>
                              <w:rPr>
                                <w:color w:val="361B00"/>
                                <w:sz w:val="21"/>
                                <w:szCs w:val="21"/>
                              </w:rPr>
                              <w:t xml:space="preserve">every child succeeds. </w:t>
                            </w:r>
                          </w:p>
                          <w:p w:rsidR="00B20B52" w:rsidRPr="00735908" w:rsidRDefault="00B20B52" w:rsidP="00735908">
                            <w:pPr>
                              <w:rPr>
                                <w:color w:val="361B0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1" type="#_x0000_t202" style="position:absolute;margin-left:473.2pt;margin-top:-3pt;width:224.25pt;height:515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" filled="f" stroked="f" strokeweight=".5pt">
                <v:textbox>
                  <w:txbxContent>
                    <w:p w:rsidR="00B20B52" w:rsidRPr="004B4661" w:rsidRDefault="00B20B52" w:rsidP="00C26E18">
                      <w:pPr>
                        <w:pStyle w:val="ListParagraph"/>
                        <w:rPr>
                          <w:color w:val="361B00"/>
                          <w:sz w:val="23"/>
                          <w:szCs w:val="23"/>
                        </w:rPr>
                      </w:pPr>
                    </w:p>
                    <w:p w:rsidR="00B20B52" w:rsidRDefault="00B20B52" w:rsidP="00C26E18">
                      <w:pPr>
                        <w:rPr>
                          <w:color w:val="361B00"/>
                          <w:sz w:val="23"/>
                          <w:szCs w:val="23"/>
                        </w:rPr>
                      </w:pPr>
                      <w:r>
                        <w:rPr>
                          <w:noProof/>
                          <w:color w:val="361B00"/>
                          <w:sz w:val="23"/>
                          <w:szCs w:val="23"/>
                        </w:rPr>
                        <w:t xml:space="preserve">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5F5F2D9" wp14:editId="7AAA8E91">
                            <wp:extent cx="1981200" cy="1121228"/>
                            <wp:effectExtent l="0" t="0" r="0" b="317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t="11679" r="25316" b="131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85649" cy="112374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0B52" w:rsidRDefault="00B20B52" w:rsidP="003D7CDD">
                      <w:pPr>
                        <w:pStyle w:val="ListParagraph"/>
                        <w:rPr>
                          <w:color w:val="361B00"/>
                          <w:sz w:val="21"/>
                          <w:szCs w:val="21"/>
                        </w:rPr>
                      </w:pPr>
                    </w:p>
                    <w:p w:rsidR="00B20B52" w:rsidRPr="00622985" w:rsidRDefault="00B20B52" w:rsidP="00DE49D9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color w:val="361B00"/>
                          <w:sz w:val="21"/>
                          <w:szCs w:val="21"/>
                        </w:rPr>
                      </w:pPr>
                      <w:r w:rsidRPr="00622985">
                        <w:rPr>
                          <w:color w:val="361B00"/>
                          <w:sz w:val="21"/>
                          <w:szCs w:val="21"/>
                        </w:rPr>
                        <w:t xml:space="preserve">Learning Centers will help manage and differentiate instruction. </w:t>
                      </w:r>
                    </w:p>
                    <w:p w:rsidR="00B20B52" w:rsidRPr="00622985" w:rsidRDefault="00B20B52" w:rsidP="00C26E18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color w:val="361B00"/>
                          <w:sz w:val="21"/>
                          <w:szCs w:val="21"/>
                        </w:rPr>
                      </w:pPr>
                      <w:r w:rsidRPr="00622985">
                        <w:rPr>
                          <w:color w:val="361B00"/>
                          <w:sz w:val="21"/>
                          <w:szCs w:val="21"/>
                        </w:rPr>
                        <w:t>KWL charts will help the students divide up what they know, what they w</w:t>
                      </w:r>
                      <w:r>
                        <w:rPr>
                          <w:color w:val="361B00"/>
                          <w:sz w:val="21"/>
                          <w:szCs w:val="21"/>
                        </w:rPr>
                        <w:t>ant to know, and what they learned in a lesson.</w:t>
                      </w:r>
                    </w:p>
                    <w:p w:rsidR="00B20B52" w:rsidRPr="00622985" w:rsidRDefault="00B20B52" w:rsidP="00C26E18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color w:val="361B00"/>
                          <w:sz w:val="21"/>
                          <w:szCs w:val="21"/>
                        </w:rPr>
                      </w:pPr>
                      <w:r w:rsidRPr="00622985">
                        <w:rPr>
                          <w:color w:val="361B00"/>
                          <w:sz w:val="21"/>
                          <w:szCs w:val="21"/>
                        </w:rPr>
                        <w:t xml:space="preserve">Scaffolding Writing will help students illustrate what they are writing about.  </w:t>
                      </w:r>
                    </w:p>
                    <w:p w:rsidR="00B20B52" w:rsidRPr="00622985" w:rsidRDefault="00B20B52" w:rsidP="00625D76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color w:val="361B00"/>
                          <w:sz w:val="21"/>
                          <w:szCs w:val="21"/>
                        </w:rPr>
                      </w:pPr>
                      <w:r w:rsidRPr="00622985">
                        <w:rPr>
                          <w:color w:val="361B00"/>
                          <w:sz w:val="21"/>
                          <w:szCs w:val="21"/>
                        </w:rPr>
                        <w:t xml:space="preserve">Technology will be incorporated into my lessons to further instruction through lessons. </w:t>
                      </w:r>
                    </w:p>
                    <w:p w:rsidR="00B20B52" w:rsidRPr="00622985" w:rsidRDefault="00B20B52" w:rsidP="00735908">
                      <w:pPr>
                        <w:rPr>
                          <w:color w:val="361B00"/>
                          <w:sz w:val="21"/>
                          <w:szCs w:val="21"/>
                        </w:rPr>
                      </w:pPr>
                    </w:p>
                    <w:p w:rsidR="00B20B52" w:rsidRPr="00622985" w:rsidRDefault="00B20B52" w:rsidP="0073590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450" w:hanging="270"/>
                        <w:rPr>
                          <w:color w:val="361B00"/>
                          <w:sz w:val="21"/>
                          <w:szCs w:val="21"/>
                        </w:rPr>
                      </w:pPr>
                      <w:r w:rsidRPr="00622985">
                        <w:rPr>
                          <w:color w:val="361B00"/>
                          <w:sz w:val="21"/>
                          <w:szCs w:val="21"/>
                        </w:rPr>
                        <w:t>I have compiled a list of</w:t>
                      </w:r>
                      <w:r>
                        <w:rPr>
                          <w:color w:val="361B00"/>
                          <w:sz w:val="21"/>
                          <w:szCs w:val="21"/>
                        </w:rPr>
                        <w:t xml:space="preserve"> instructional strategies through e</w:t>
                      </w:r>
                      <w:r w:rsidRPr="00622985">
                        <w:rPr>
                          <w:color w:val="361B00"/>
                          <w:sz w:val="21"/>
                          <w:szCs w:val="21"/>
                        </w:rPr>
                        <w:t xml:space="preserve">ducation </w:t>
                      </w:r>
                      <w:r>
                        <w:rPr>
                          <w:color w:val="361B00"/>
                          <w:sz w:val="21"/>
                          <w:szCs w:val="21"/>
                        </w:rPr>
                        <w:t xml:space="preserve">courses and </w:t>
                      </w:r>
                      <w:r w:rsidRPr="00622985">
                        <w:rPr>
                          <w:color w:val="361B00"/>
                          <w:sz w:val="21"/>
                          <w:szCs w:val="21"/>
                        </w:rPr>
                        <w:t xml:space="preserve">research. If you would like to see these instructional strategies </w:t>
                      </w:r>
                      <w:r>
                        <w:rPr>
                          <w:color w:val="361B00"/>
                          <w:sz w:val="21"/>
                          <w:szCs w:val="21"/>
                        </w:rPr>
                        <w:t>(</w:t>
                      </w:r>
                      <w:r w:rsidRPr="00622985">
                        <w:rPr>
                          <w:color w:val="361B00"/>
                          <w:sz w:val="21"/>
                          <w:szCs w:val="21"/>
                        </w:rPr>
                        <w:t>and more</w:t>
                      </w:r>
                      <w:r>
                        <w:rPr>
                          <w:color w:val="361B00"/>
                          <w:sz w:val="21"/>
                          <w:szCs w:val="21"/>
                        </w:rPr>
                        <w:t>)</w:t>
                      </w:r>
                      <w:r w:rsidRPr="00622985">
                        <w:rPr>
                          <w:color w:val="361B00"/>
                          <w:sz w:val="21"/>
                          <w:szCs w:val="21"/>
                        </w:rPr>
                        <w:t xml:space="preserve"> implemented into the classroom</w:t>
                      </w:r>
                      <w:r>
                        <w:rPr>
                          <w:color w:val="361B00"/>
                          <w:sz w:val="21"/>
                          <w:szCs w:val="21"/>
                        </w:rPr>
                        <w:t>,</w:t>
                      </w:r>
                      <w:r w:rsidRPr="00622985">
                        <w:rPr>
                          <w:color w:val="361B00"/>
                          <w:sz w:val="21"/>
                          <w:szCs w:val="21"/>
                        </w:rPr>
                        <w:t xml:space="preserve"> please visit</w:t>
                      </w:r>
                      <w:r>
                        <w:rPr>
                          <w:color w:val="361B00"/>
                          <w:sz w:val="21"/>
                          <w:szCs w:val="21"/>
                        </w:rPr>
                        <w:t xml:space="preserve"> the following website:</w:t>
                      </w:r>
                    </w:p>
                    <w:p w:rsidR="00B20B52" w:rsidRPr="0010637A" w:rsidRDefault="00B20B52" w:rsidP="009951E2">
                      <w:pPr>
                        <w:pStyle w:val="ListParagraph"/>
                        <w:ind w:left="450"/>
                        <w:rPr>
                          <w:color w:val="361B00"/>
                          <w:sz w:val="22"/>
                          <w:szCs w:val="22"/>
                        </w:rPr>
                      </w:pPr>
                    </w:p>
                    <w:p w:rsidR="00B20B52" w:rsidRPr="0010637A" w:rsidRDefault="00B20B52" w:rsidP="00DA5F3F">
                      <w:pPr>
                        <w:pStyle w:val="ListParagraph"/>
                        <w:ind w:left="270"/>
                        <w:rPr>
                          <w:b/>
                          <w:color w:val="361B00"/>
                          <w:sz w:val="18"/>
                          <w:szCs w:val="18"/>
                        </w:rPr>
                      </w:pPr>
                      <w:r w:rsidRPr="0010637A">
                        <w:rPr>
                          <w:b/>
                          <w:color w:val="361B00"/>
                          <w:sz w:val="18"/>
                          <w:szCs w:val="18"/>
                        </w:rPr>
                        <w:t xml:space="preserve">www.instructionalstrategiesportfolio.weebly.com </w:t>
                      </w:r>
                    </w:p>
                    <w:p w:rsidR="00B20B52" w:rsidRPr="0010637A" w:rsidRDefault="00B20B52" w:rsidP="00735908">
                      <w:pPr>
                        <w:pStyle w:val="ListParagraph"/>
                        <w:ind w:left="450" w:hanging="270"/>
                        <w:rPr>
                          <w:color w:val="361B00"/>
                          <w:sz w:val="22"/>
                          <w:szCs w:val="22"/>
                        </w:rPr>
                      </w:pPr>
                    </w:p>
                    <w:p w:rsidR="00B20B52" w:rsidRPr="00992DB1" w:rsidRDefault="00B20B52" w:rsidP="00992DB1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450" w:hanging="270"/>
                        <w:rPr>
                          <w:color w:val="361B00"/>
                          <w:sz w:val="21"/>
                          <w:szCs w:val="21"/>
                        </w:rPr>
                      </w:pPr>
                      <w:r w:rsidRPr="00622985">
                        <w:rPr>
                          <w:color w:val="361B00"/>
                          <w:sz w:val="21"/>
                          <w:szCs w:val="21"/>
                        </w:rPr>
                        <w:t xml:space="preserve">I </w:t>
                      </w:r>
                      <w:r>
                        <w:rPr>
                          <w:color w:val="361B00"/>
                          <w:sz w:val="21"/>
                          <w:szCs w:val="21"/>
                        </w:rPr>
                        <w:t xml:space="preserve">will </w:t>
                      </w:r>
                      <w:r w:rsidRPr="00622985">
                        <w:rPr>
                          <w:color w:val="361B00"/>
                          <w:sz w:val="21"/>
                          <w:szCs w:val="21"/>
                        </w:rPr>
                        <w:t xml:space="preserve">differentiate instruction in order to fit </w:t>
                      </w:r>
                      <w:r>
                        <w:rPr>
                          <w:color w:val="361B00"/>
                          <w:sz w:val="21"/>
                          <w:szCs w:val="21"/>
                        </w:rPr>
                        <w:t xml:space="preserve">the needs of all of my students, and </w:t>
                      </w:r>
                      <w:r w:rsidRPr="00992DB1">
                        <w:rPr>
                          <w:color w:val="361B00"/>
                          <w:sz w:val="21"/>
                          <w:szCs w:val="21"/>
                        </w:rPr>
                        <w:t xml:space="preserve">I will </w:t>
                      </w:r>
                      <w:r>
                        <w:rPr>
                          <w:color w:val="361B00"/>
                          <w:sz w:val="21"/>
                          <w:szCs w:val="21"/>
                        </w:rPr>
                        <w:t xml:space="preserve">use </w:t>
                      </w:r>
                      <w:r w:rsidRPr="00992DB1">
                        <w:rPr>
                          <w:color w:val="361B00"/>
                          <w:sz w:val="21"/>
                          <w:szCs w:val="21"/>
                        </w:rPr>
                        <w:t xml:space="preserve">numerous strategies to guarantee that </w:t>
                      </w:r>
                      <w:r>
                        <w:rPr>
                          <w:color w:val="361B00"/>
                          <w:sz w:val="21"/>
                          <w:szCs w:val="21"/>
                        </w:rPr>
                        <w:t xml:space="preserve">every child succeeds. </w:t>
                      </w:r>
                    </w:p>
                    <w:p w:rsidR="00B20B52" w:rsidRPr="00735908" w:rsidRDefault="00B20B52" w:rsidP="00735908">
                      <w:pPr>
                        <w:rPr>
                          <w:color w:val="361B00"/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2B13">
        <w:rPr>
          <w:noProof/>
          <w:color w:val="auto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82DDF41" wp14:editId="72DA9CEC">
                <wp:simplePos x="0" y="0"/>
                <wp:positionH relativeFrom="column">
                  <wp:posOffset>-915035</wp:posOffset>
                </wp:positionH>
                <wp:positionV relativeFrom="paragraph">
                  <wp:posOffset>83820</wp:posOffset>
                </wp:positionV>
                <wp:extent cx="2533650" cy="0"/>
                <wp:effectExtent l="0" t="0" r="19050" b="1905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336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61B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8" o:spid="_x0000_s1026" style="position:absolute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2.05pt,6.6pt" to="127.4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" strokecolor="#361b00" strokeweight="1.5pt"/>
            </w:pict>
          </mc:Fallback>
        </mc:AlternateContent>
      </w:r>
      <w:r w:rsidR="008E2B13">
        <w:rPr>
          <w:noProof/>
          <w:color w:val="auto"/>
          <w:kern w:val="0"/>
          <w:sz w:val="24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 wp14:anchorId="47C3018B" wp14:editId="1F1F1C6C">
                <wp:simplePos x="0" y="0"/>
                <wp:positionH relativeFrom="column">
                  <wp:posOffset>-1038860</wp:posOffset>
                </wp:positionH>
                <wp:positionV relativeFrom="paragraph">
                  <wp:posOffset>-247650</wp:posOffset>
                </wp:positionV>
                <wp:extent cx="2819400" cy="331470"/>
                <wp:effectExtent l="0" t="0" r="0" b="0"/>
                <wp:wrapNone/>
                <wp:docPr id="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20B52" w:rsidRPr="003F4C74" w:rsidRDefault="00B20B52" w:rsidP="006F773F">
                            <w:pPr>
                              <w:pStyle w:val="Subhead"/>
                              <w:rPr>
                                <w:rFonts w:ascii="Andalus" w:hAnsi="Andalus" w:cs="Andalus"/>
                                <w:b/>
                                <w:color w:val="361B00"/>
                                <w:sz w:val="32"/>
                                <w:szCs w:val="32"/>
                              </w:rPr>
                            </w:pPr>
                            <w:r w:rsidRPr="003F4C74">
                              <w:rPr>
                                <w:rFonts w:ascii="Andalus" w:hAnsi="Andalus" w:cs="Andalus"/>
                                <w:b/>
                                <w:color w:val="361B00"/>
                                <w:sz w:val="32"/>
                                <w:szCs w:val="32"/>
                              </w:rPr>
                              <w:t xml:space="preserve">Management &amp; Assessment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2" type="#_x0000_t202" style="position:absolute;margin-left:-81.8pt;margin-top:-19.5pt;width:222pt;height:26.1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" filled="f" fillcolor="#cd4313" stroked="f" insetpen="t">
                <v:textbox inset="2.88pt,2.88pt,2.88pt,2.88pt">
                  <w:txbxContent>
                    <w:p w:rsidR="00B20B52" w:rsidRPr="003F4C74" w:rsidRDefault="00B20B52" w:rsidP="006F773F">
                      <w:pPr>
                        <w:pStyle w:val="Subhead"/>
                        <w:rPr>
                          <w:rFonts w:ascii="Andalus" w:hAnsi="Andalus" w:cs="Andalus"/>
                          <w:b/>
                          <w:color w:val="361B00"/>
                          <w:sz w:val="32"/>
                          <w:szCs w:val="32"/>
                        </w:rPr>
                      </w:pPr>
                      <w:r w:rsidRPr="003F4C74">
                        <w:rPr>
                          <w:rFonts w:ascii="Andalus" w:hAnsi="Andalus" w:cs="Andalus"/>
                          <w:b/>
                          <w:color w:val="361B00"/>
                          <w:sz w:val="32"/>
                          <w:szCs w:val="32"/>
                        </w:rPr>
                        <w:t xml:space="preserve">Management &amp; Assessment </w:t>
                      </w:r>
                    </w:p>
                  </w:txbxContent>
                </v:textbox>
              </v:shape>
            </w:pict>
          </mc:Fallback>
        </mc:AlternateContent>
      </w:r>
      <w:r w:rsidR="008E2B13">
        <w:rPr>
          <w:noProof/>
        </w:rPr>
        <w:drawing>
          <wp:anchor distT="0" distB="0" distL="114300" distR="114300" simplePos="0" relativeHeight="251667968" behindDoc="1" locked="0" layoutInCell="1" allowOverlap="1" wp14:anchorId="2C5E5BA7" wp14:editId="3AEEE6BE">
            <wp:simplePos x="0" y="0"/>
            <wp:positionH relativeFrom="column">
              <wp:posOffset>-1422400</wp:posOffset>
            </wp:positionH>
            <wp:positionV relativeFrom="paragraph">
              <wp:posOffset>-814070</wp:posOffset>
            </wp:positionV>
            <wp:extent cx="10652760" cy="8229600"/>
            <wp:effectExtent l="0" t="0" r="0" b="0"/>
            <wp:wrapNone/>
            <wp:docPr id="50" name="Picture 50" descr="fresh_bro_in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resh_bro_insid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27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0E3" w:rsidRPr="009C60E3">
        <w:rPr>
          <w:noProof/>
          <w:color w:val="auto"/>
          <w:kern w:val="0"/>
          <w:sz w:val="24"/>
        </w:rPr>
        <w:t xml:space="preserve"> </w:t>
      </w:r>
      <w:r w:rsidR="005708AB">
        <w:rPr>
          <w:noProof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32C3D2BB" wp14:editId="1D781D90">
                <wp:simplePos x="0" y="0"/>
                <wp:positionH relativeFrom="column">
                  <wp:posOffset>2655570</wp:posOffset>
                </wp:positionH>
                <wp:positionV relativeFrom="paragraph">
                  <wp:posOffset>440690</wp:posOffset>
                </wp:positionV>
                <wp:extent cx="2286000" cy="4457700"/>
                <wp:effectExtent l="0" t="0" r="0" b="0"/>
                <wp:wrapNone/>
                <wp:docPr id="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45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linkedTxbx id="13" seq="1"/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09.1pt;margin-top:34.7pt;width:180pt;height:351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" filled="f" fillcolor="#cd4313" stroked="f" insetpen="t">
                <v:textbox inset="2.88pt,2.88pt,2.88pt,2.88pt">
                  <w:txbxContent/>
                </v:textbox>
              </v:shape>
            </w:pict>
          </mc:Fallback>
        </mc:AlternateContent>
      </w:r>
      <w:r w:rsidR="00850EBC" w:rsidRPr="00850EBC">
        <w:rPr>
          <w:noProof/>
        </w:rPr>
        <w:t xml:space="preserve"> </w:t>
      </w:r>
      <w:r w:rsidR="0071416D">
        <w:rPr>
          <w:noProof/>
          <w:color w:val="auto"/>
          <w:kern w:val="0"/>
          <w:sz w:val="24"/>
        </w:rPr>
        <w:drawing>
          <wp:anchor distT="36576" distB="36576" distL="36576" distR="36576" simplePos="0" relativeHeight="251652608" behindDoc="0" locked="0" layoutInCell="1" allowOverlap="1">
            <wp:simplePos x="0" y="0"/>
            <wp:positionH relativeFrom="column">
              <wp:posOffset>2160905</wp:posOffset>
            </wp:positionH>
            <wp:positionV relativeFrom="paragraph">
              <wp:posOffset>3875405</wp:posOffset>
            </wp:positionV>
            <wp:extent cx="1026160" cy="960755"/>
            <wp:effectExtent l="0" t="0" r="0" b="0"/>
            <wp:wrapNone/>
            <wp:docPr id="15" name="Picture 15" descr="&lt;EMPTY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&lt;EMPTY&g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6215" w:rsidSect="00F66215">
      <w:pgSz w:w="15840" w:h="12240" w:orient="landscape"/>
      <w:pgMar w:top="1440" w:right="1800" w:bottom="1440" w:left="18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3894" w:rsidRDefault="00223894">
      <w:r>
        <w:separator/>
      </w:r>
    </w:p>
  </w:endnote>
  <w:endnote w:type="continuationSeparator" w:id="0">
    <w:p w:rsidR="00223894" w:rsidRDefault="002238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dobe Jenson Pro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3894" w:rsidRDefault="00223894">
      <w:r>
        <w:separator/>
      </w:r>
    </w:p>
  </w:footnote>
  <w:footnote w:type="continuationSeparator" w:id="0">
    <w:p w:rsidR="00223894" w:rsidRDefault="002238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15pt;height:11.15pt" o:bullet="t">
        <v:imagedata r:id="rId1" o:title="BD14981_"/>
      </v:shape>
    </w:pict>
  </w:numPicBullet>
  <w:abstractNum w:abstractNumId="0">
    <w:nsid w:val="00305BF2"/>
    <w:multiLevelType w:val="hybridMultilevel"/>
    <w:tmpl w:val="36DAB75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580943"/>
    <w:multiLevelType w:val="hybridMultilevel"/>
    <w:tmpl w:val="EA80C86E"/>
    <w:lvl w:ilvl="0" w:tplc="04090009">
      <w:start w:val="1"/>
      <w:numFmt w:val="bullet"/>
      <w:lvlText w:val="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">
    <w:nsid w:val="043F2364"/>
    <w:multiLevelType w:val="hybridMultilevel"/>
    <w:tmpl w:val="BCCA44D0"/>
    <w:lvl w:ilvl="0" w:tplc="1C22CD10">
      <w:start w:val="1"/>
      <w:numFmt w:val="bullet"/>
      <w:lvlText w:val=""/>
      <w:lvlJc w:val="left"/>
      <w:pPr>
        <w:ind w:left="144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7EE6619"/>
    <w:multiLevelType w:val="hybridMultilevel"/>
    <w:tmpl w:val="52B8AC1C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C9865DF"/>
    <w:multiLevelType w:val="hybridMultilevel"/>
    <w:tmpl w:val="DC3472F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80538E"/>
    <w:multiLevelType w:val="hybridMultilevel"/>
    <w:tmpl w:val="5C64E7CE"/>
    <w:lvl w:ilvl="0" w:tplc="C392317A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361B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28D64D6"/>
    <w:multiLevelType w:val="hybridMultilevel"/>
    <w:tmpl w:val="D11A6354"/>
    <w:lvl w:ilvl="0" w:tplc="4702949C">
      <w:start w:val="517"/>
      <w:numFmt w:val="bullet"/>
      <w:lvlText w:val="-"/>
      <w:lvlJc w:val="left"/>
      <w:pPr>
        <w:ind w:left="720" w:hanging="360"/>
      </w:pPr>
      <w:rPr>
        <w:rFonts w:ascii="Andalus" w:eastAsia="Times New Roman" w:hAnsi="Andalus" w:cs="Andal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2A55B1"/>
    <w:multiLevelType w:val="hybridMultilevel"/>
    <w:tmpl w:val="541C3FF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E93A0A"/>
    <w:multiLevelType w:val="hybridMultilevel"/>
    <w:tmpl w:val="C8502092"/>
    <w:lvl w:ilvl="0" w:tplc="EC727E2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361B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9C4916"/>
    <w:multiLevelType w:val="hybridMultilevel"/>
    <w:tmpl w:val="58146364"/>
    <w:lvl w:ilvl="0" w:tplc="C392317A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361B00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0CE3974"/>
    <w:multiLevelType w:val="hybridMultilevel"/>
    <w:tmpl w:val="94E8352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3175385"/>
    <w:multiLevelType w:val="hybridMultilevel"/>
    <w:tmpl w:val="AA8A026C"/>
    <w:lvl w:ilvl="0" w:tplc="1C22CD1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EA4E31"/>
    <w:multiLevelType w:val="hybridMultilevel"/>
    <w:tmpl w:val="EC74B44E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0E62345"/>
    <w:multiLevelType w:val="hybridMultilevel"/>
    <w:tmpl w:val="A634B4B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28370C8"/>
    <w:multiLevelType w:val="hybridMultilevel"/>
    <w:tmpl w:val="11E2608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E92332"/>
    <w:multiLevelType w:val="hybridMultilevel"/>
    <w:tmpl w:val="EF58A25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5C3EF9"/>
    <w:multiLevelType w:val="hybridMultilevel"/>
    <w:tmpl w:val="2D72D0C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9D22971"/>
    <w:multiLevelType w:val="hybridMultilevel"/>
    <w:tmpl w:val="3F724A50"/>
    <w:lvl w:ilvl="0" w:tplc="04090009">
      <w:start w:val="1"/>
      <w:numFmt w:val="bullet"/>
      <w:lvlText w:val=""/>
      <w:lvlJc w:val="left"/>
      <w:pPr>
        <w:ind w:left="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>
    <w:nsid w:val="5C2071D5"/>
    <w:multiLevelType w:val="hybridMultilevel"/>
    <w:tmpl w:val="7DEC5C0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BA4B16"/>
    <w:multiLevelType w:val="hybridMultilevel"/>
    <w:tmpl w:val="8640B59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B32FFD"/>
    <w:multiLevelType w:val="hybridMultilevel"/>
    <w:tmpl w:val="F8489EB6"/>
    <w:lvl w:ilvl="0" w:tplc="04090009">
      <w:start w:val="1"/>
      <w:numFmt w:val="bullet"/>
      <w:lvlText w:val=""/>
      <w:lvlJc w:val="left"/>
      <w:pPr>
        <w:ind w:left="41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1">
    <w:nsid w:val="6A90611B"/>
    <w:multiLevelType w:val="hybridMultilevel"/>
    <w:tmpl w:val="F1D8A230"/>
    <w:lvl w:ilvl="0" w:tplc="BB4CD0A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6"/>
        <w:szCs w:val="2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030505"/>
    <w:multiLevelType w:val="hybridMultilevel"/>
    <w:tmpl w:val="7B04D8E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502EC2"/>
    <w:multiLevelType w:val="hybridMultilevel"/>
    <w:tmpl w:val="9ACAD810"/>
    <w:lvl w:ilvl="0" w:tplc="5626704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E86E85"/>
    <w:multiLevelType w:val="hybridMultilevel"/>
    <w:tmpl w:val="621C57E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DD2C2B"/>
    <w:multiLevelType w:val="hybridMultilevel"/>
    <w:tmpl w:val="3EDE29C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46575F"/>
    <w:multiLevelType w:val="hybridMultilevel"/>
    <w:tmpl w:val="38522AB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57267B"/>
    <w:multiLevelType w:val="hybridMultilevel"/>
    <w:tmpl w:val="E544DEC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17"/>
  </w:num>
  <w:num w:numId="4">
    <w:abstractNumId w:val="21"/>
  </w:num>
  <w:num w:numId="5">
    <w:abstractNumId w:val="11"/>
  </w:num>
  <w:num w:numId="6">
    <w:abstractNumId w:val="2"/>
  </w:num>
  <w:num w:numId="7">
    <w:abstractNumId w:val="10"/>
  </w:num>
  <w:num w:numId="8">
    <w:abstractNumId w:val="20"/>
  </w:num>
  <w:num w:numId="9">
    <w:abstractNumId w:val="23"/>
  </w:num>
  <w:num w:numId="10">
    <w:abstractNumId w:val="27"/>
  </w:num>
  <w:num w:numId="11">
    <w:abstractNumId w:val="24"/>
  </w:num>
  <w:num w:numId="12">
    <w:abstractNumId w:val="22"/>
  </w:num>
  <w:num w:numId="13">
    <w:abstractNumId w:val="26"/>
  </w:num>
  <w:num w:numId="14">
    <w:abstractNumId w:val="0"/>
  </w:num>
  <w:num w:numId="15">
    <w:abstractNumId w:val="25"/>
  </w:num>
  <w:num w:numId="16">
    <w:abstractNumId w:val="19"/>
  </w:num>
  <w:num w:numId="17">
    <w:abstractNumId w:val="15"/>
  </w:num>
  <w:num w:numId="18">
    <w:abstractNumId w:val="18"/>
  </w:num>
  <w:num w:numId="19">
    <w:abstractNumId w:val="4"/>
  </w:num>
  <w:num w:numId="20">
    <w:abstractNumId w:val="3"/>
  </w:num>
  <w:num w:numId="21">
    <w:abstractNumId w:val="6"/>
  </w:num>
  <w:num w:numId="22">
    <w:abstractNumId w:val="14"/>
  </w:num>
  <w:num w:numId="23">
    <w:abstractNumId w:val="13"/>
  </w:num>
  <w:num w:numId="24">
    <w:abstractNumId w:val="5"/>
  </w:num>
  <w:num w:numId="25">
    <w:abstractNumId w:val="1"/>
  </w:num>
  <w:num w:numId="26">
    <w:abstractNumId w:val="7"/>
  </w:num>
  <w:num w:numId="27">
    <w:abstractNumId w:val="16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109"/>
    <w:rsid w:val="00041109"/>
    <w:rsid w:val="00043B55"/>
    <w:rsid w:val="00054C02"/>
    <w:rsid w:val="00085F73"/>
    <w:rsid w:val="0009361F"/>
    <w:rsid w:val="0010637A"/>
    <w:rsid w:val="00120018"/>
    <w:rsid w:val="0012730E"/>
    <w:rsid w:val="00146C4C"/>
    <w:rsid w:val="00177106"/>
    <w:rsid w:val="00204147"/>
    <w:rsid w:val="00223894"/>
    <w:rsid w:val="0023335F"/>
    <w:rsid w:val="0024181B"/>
    <w:rsid w:val="00290C5D"/>
    <w:rsid w:val="002A5913"/>
    <w:rsid w:val="002C1CDF"/>
    <w:rsid w:val="0030057E"/>
    <w:rsid w:val="003054AF"/>
    <w:rsid w:val="00310017"/>
    <w:rsid w:val="00341F53"/>
    <w:rsid w:val="00386CF4"/>
    <w:rsid w:val="00392221"/>
    <w:rsid w:val="003972C8"/>
    <w:rsid w:val="003C062A"/>
    <w:rsid w:val="003C19F0"/>
    <w:rsid w:val="003C21AF"/>
    <w:rsid w:val="003C3C25"/>
    <w:rsid w:val="003D7CDD"/>
    <w:rsid w:val="003E1B93"/>
    <w:rsid w:val="003F3D83"/>
    <w:rsid w:val="003F4C74"/>
    <w:rsid w:val="003F6733"/>
    <w:rsid w:val="00402CF3"/>
    <w:rsid w:val="004060A3"/>
    <w:rsid w:val="004460FE"/>
    <w:rsid w:val="00493C3D"/>
    <w:rsid w:val="004B4661"/>
    <w:rsid w:val="004F1AEA"/>
    <w:rsid w:val="00556D42"/>
    <w:rsid w:val="00557F93"/>
    <w:rsid w:val="005708AB"/>
    <w:rsid w:val="00582B4E"/>
    <w:rsid w:val="005877BC"/>
    <w:rsid w:val="005E5D35"/>
    <w:rsid w:val="00622985"/>
    <w:rsid w:val="00625D76"/>
    <w:rsid w:val="006370AD"/>
    <w:rsid w:val="006453ED"/>
    <w:rsid w:val="00697480"/>
    <w:rsid w:val="006D4FDB"/>
    <w:rsid w:val="006E28A1"/>
    <w:rsid w:val="006F773F"/>
    <w:rsid w:val="0071416D"/>
    <w:rsid w:val="00733894"/>
    <w:rsid w:val="00735908"/>
    <w:rsid w:val="007908A1"/>
    <w:rsid w:val="007C273D"/>
    <w:rsid w:val="007F3144"/>
    <w:rsid w:val="007F6786"/>
    <w:rsid w:val="0081661B"/>
    <w:rsid w:val="00840CDA"/>
    <w:rsid w:val="008473BF"/>
    <w:rsid w:val="00850EBC"/>
    <w:rsid w:val="0089108F"/>
    <w:rsid w:val="008911E8"/>
    <w:rsid w:val="008E2B13"/>
    <w:rsid w:val="008E5D74"/>
    <w:rsid w:val="00936BD1"/>
    <w:rsid w:val="00970B18"/>
    <w:rsid w:val="00975885"/>
    <w:rsid w:val="00992DB1"/>
    <w:rsid w:val="009951E2"/>
    <w:rsid w:val="009A6A5F"/>
    <w:rsid w:val="009C60E3"/>
    <w:rsid w:val="009D1C49"/>
    <w:rsid w:val="009E4610"/>
    <w:rsid w:val="00A1166D"/>
    <w:rsid w:val="00A14C38"/>
    <w:rsid w:val="00A7705F"/>
    <w:rsid w:val="00AA1615"/>
    <w:rsid w:val="00AA5776"/>
    <w:rsid w:val="00AD0200"/>
    <w:rsid w:val="00AD4F2D"/>
    <w:rsid w:val="00AD7554"/>
    <w:rsid w:val="00B20B52"/>
    <w:rsid w:val="00B463FB"/>
    <w:rsid w:val="00B73081"/>
    <w:rsid w:val="00B96B1D"/>
    <w:rsid w:val="00BA1290"/>
    <w:rsid w:val="00BB2D20"/>
    <w:rsid w:val="00BB6907"/>
    <w:rsid w:val="00BC2BF5"/>
    <w:rsid w:val="00BD08F9"/>
    <w:rsid w:val="00C26E18"/>
    <w:rsid w:val="00C27B92"/>
    <w:rsid w:val="00CA6FA8"/>
    <w:rsid w:val="00CB4742"/>
    <w:rsid w:val="00CF3D14"/>
    <w:rsid w:val="00D42969"/>
    <w:rsid w:val="00DA1892"/>
    <w:rsid w:val="00DA5F3F"/>
    <w:rsid w:val="00DA7C34"/>
    <w:rsid w:val="00DE1A64"/>
    <w:rsid w:val="00DE49D9"/>
    <w:rsid w:val="00DF6C6C"/>
    <w:rsid w:val="00E05608"/>
    <w:rsid w:val="00E1626B"/>
    <w:rsid w:val="00EA22D0"/>
    <w:rsid w:val="00F03D95"/>
    <w:rsid w:val="00F13F8E"/>
    <w:rsid w:val="00F36CD6"/>
    <w:rsid w:val="00F41E74"/>
    <w:rsid w:val="00F42F2C"/>
    <w:rsid w:val="00F66215"/>
    <w:rsid w:val="00FC4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000000"/>
      <w:kern w:val="28"/>
    </w:rPr>
  </w:style>
  <w:style w:type="paragraph" w:styleId="Heading1">
    <w:name w:val="heading 1"/>
    <w:basedOn w:val="Normal"/>
    <w:next w:val="Normal"/>
    <w:qFormat/>
    <w:pPr>
      <w:keepNext/>
      <w:widowControl w:val="0"/>
      <w:jc w:val="center"/>
      <w:outlineLvl w:val="0"/>
    </w:pPr>
    <w:rPr>
      <w:b/>
      <w:color w:val="800000"/>
      <w:sz w:val="22"/>
      <w:lang w:val="en"/>
    </w:rPr>
  </w:style>
  <w:style w:type="paragraph" w:styleId="Heading2">
    <w:name w:val="heading 2"/>
    <w:basedOn w:val="Normal"/>
    <w:next w:val="Normal"/>
    <w:qFormat/>
    <w:pPr>
      <w:keepNext/>
      <w:widowControl w:val="0"/>
      <w:jc w:val="center"/>
      <w:outlineLvl w:val="1"/>
    </w:pPr>
    <w:rPr>
      <w:b/>
      <w:color w:val="800000"/>
      <w:lang w:val="en"/>
    </w:rPr>
  </w:style>
  <w:style w:type="paragraph" w:styleId="Heading3">
    <w:name w:val="heading 3"/>
    <w:basedOn w:val="Normal"/>
    <w:next w:val="Normal"/>
    <w:qFormat/>
    <w:pPr>
      <w:keepNext/>
      <w:widowControl w:val="0"/>
      <w:jc w:val="center"/>
      <w:outlineLvl w:val="2"/>
    </w:pPr>
    <w:rPr>
      <w:rFonts w:ascii="Adobe Jenson Pro" w:hAnsi="Adobe Jenson Pro"/>
      <w:b/>
      <w:color w:val="CD4313"/>
      <w:sz w:val="64"/>
      <w:lang w:val="en"/>
    </w:rPr>
  </w:style>
  <w:style w:type="paragraph" w:styleId="Heading4">
    <w:name w:val="heading 4"/>
    <w:basedOn w:val="Normal"/>
    <w:next w:val="Normal"/>
    <w:qFormat/>
    <w:pPr>
      <w:keepNext/>
      <w:widowControl w:val="0"/>
      <w:jc w:val="center"/>
      <w:outlineLvl w:val="3"/>
    </w:pPr>
    <w:rPr>
      <w:b/>
      <w:color w:val="800000"/>
      <w:sz w:val="24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6F773F"/>
    <w:pPr>
      <w:widowControl w:val="0"/>
      <w:spacing w:line="360" w:lineRule="auto"/>
    </w:pPr>
    <w:rPr>
      <w:color w:val="493A17"/>
      <w:sz w:val="22"/>
      <w:lang w:val="en"/>
    </w:rPr>
  </w:style>
  <w:style w:type="paragraph" w:styleId="BodyText2">
    <w:name w:val="Body Text 2"/>
    <w:basedOn w:val="Normal"/>
    <w:pPr>
      <w:widowControl w:val="0"/>
      <w:spacing w:before="240" w:line="360" w:lineRule="auto"/>
    </w:pPr>
    <w:rPr>
      <w:b/>
      <w:color w:val="800000"/>
      <w:sz w:val="22"/>
      <w:lang w:val="en"/>
    </w:rPr>
  </w:style>
  <w:style w:type="paragraph" w:styleId="BodyText3">
    <w:name w:val="Body Text 3"/>
    <w:basedOn w:val="Normal"/>
    <w:link w:val="BodyText3Char"/>
    <w:pPr>
      <w:widowControl w:val="0"/>
      <w:spacing w:after="120" w:line="249" w:lineRule="auto"/>
      <w:jc w:val="center"/>
    </w:pPr>
    <w:rPr>
      <w:rFonts w:ascii="Adobe Jenson Pro" w:hAnsi="Adobe Jenson Pro"/>
      <w:b/>
      <w:color w:val="800000"/>
      <w:sz w:val="28"/>
      <w:lang w:val="en"/>
    </w:rPr>
  </w:style>
  <w:style w:type="paragraph" w:styleId="DocumentMap">
    <w:name w:val="Document Map"/>
    <w:basedOn w:val="Normal"/>
    <w:semiHidden/>
    <w:rsid w:val="0027046B"/>
    <w:pPr>
      <w:shd w:val="clear" w:color="auto" w:fill="C6D5EC"/>
    </w:pPr>
    <w:rPr>
      <w:rFonts w:ascii="Lucida Grande" w:hAnsi="Lucida Grande"/>
      <w:sz w:val="24"/>
      <w:szCs w:val="24"/>
    </w:rPr>
  </w:style>
  <w:style w:type="paragraph" w:styleId="Header">
    <w:name w:val="header"/>
    <w:basedOn w:val="Normal"/>
    <w:rsid w:val="000743D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743DC"/>
    <w:pPr>
      <w:tabs>
        <w:tab w:val="center" w:pos="4320"/>
        <w:tab w:val="right" w:pos="8640"/>
      </w:tabs>
    </w:pPr>
  </w:style>
  <w:style w:type="paragraph" w:customStyle="1" w:styleId="LogoBox">
    <w:name w:val="Logo Box"/>
    <w:basedOn w:val="BodyText3"/>
    <w:link w:val="LogoBoxChar"/>
    <w:qFormat/>
    <w:rsid w:val="006F773F"/>
    <w:pPr>
      <w:spacing w:line="250" w:lineRule="auto"/>
    </w:pPr>
    <w:rPr>
      <w:rFonts w:ascii="Times New Roman" w:hAnsi="Times New Roman"/>
      <w:color w:val="411D0E"/>
      <w:sz w:val="24"/>
    </w:rPr>
  </w:style>
  <w:style w:type="paragraph" w:customStyle="1" w:styleId="PhFax">
    <w:name w:val="Ph/Fax"/>
    <w:basedOn w:val="Normal"/>
    <w:link w:val="PhFaxChar"/>
    <w:qFormat/>
    <w:rsid w:val="006F773F"/>
    <w:pPr>
      <w:widowControl w:val="0"/>
      <w:jc w:val="center"/>
    </w:pPr>
    <w:rPr>
      <w:b/>
      <w:i/>
      <w:color w:val="411D0E"/>
      <w:sz w:val="24"/>
      <w:lang w:val="en"/>
    </w:rPr>
  </w:style>
  <w:style w:type="character" w:customStyle="1" w:styleId="BodyText3Char">
    <w:name w:val="Body Text 3 Char"/>
    <w:basedOn w:val="DefaultParagraphFont"/>
    <w:link w:val="BodyText3"/>
    <w:rsid w:val="006F773F"/>
    <w:rPr>
      <w:rFonts w:ascii="Adobe Jenson Pro" w:hAnsi="Adobe Jenson Pro"/>
      <w:b/>
      <w:color w:val="800000"/>
      <w:kern w:val="28"/>
      <w:sz w:val="28"/>
      <w:lang w:val="en"/>
    </w:rPr>
  </w:style>
  <w:style w:type="character" w:customStyle="1" w:styleId="LogoBoxChar">
    <w:name w:val="Logo Box Char"/>
    <w:basedOn w:val="BodyText3Char"/>
    <w:link w:val="LogoBox"/>
    <w:rsid w:val="006F773F"/>
    <w:rPr>
      <w:rFonts w:ascii="Adobe Jenson Pro" w:hAnsi="Adobe Jenson Pro"/>
      <w:b/>
      <w:color w:val="800000"/>
      <w:kern w:val="28"/>
      <w:sz w:val="28"/>
      <w:lang w:val="en"/>
    </w:rPr>
  </w:style>
  <w:style w:type="paragraph" w:customStyle="1" w:styleId="address">
    <w:name w:val="address"/>
    <w:basedOn w:val="Normal"/>
    <w:link w:val="addressChar"/>
    <w:qFormat/>
    <w:rsid w:val="006F773F"/>
    <w:pPr>
      <w:widowControl w:val="0"/>
      <w:jc w:val="center"/>
    </w:pPr>
    <w:rPr>
      <w:color w:val="411D0E"/>
      <w:sz w:val="24"/>
      <w:lang w:val="en"/>
    </w:rPr>
  </w:style>
  <w:style w:type="character" w:customStyle="1" w:styleId="PhFaxChar">
    <w:name w:val="Ph/Fax Char"/>
    <w:basedOn w:val="DefaultParagraphFont"/>
    <w:link w:val="PhFax"/>
    <w:rsid w:val="006F773F"/>
    <w:rPr>
      <w:b/>
      <w:i/>
      <w:color w:val="411D0E"/>
      <w:kern w:val="28"/>
      <w:sz w:val="24"/>
      <w:lang w:val="en"/>
    </w:rPr>
  </w:style>
  <w:style w:type="paragraph" w:customStyle="1" w:styleId="website">
    <w:name w:val="website"/>
    <w:basedOn w:val="Normal"/>
    <w:link w:val="websiteChar"/>
    <w:qFormat/>
    <w:rsid w:val="006F773F"/>
    <w:pPr>
      <w:widowControl w:val="0"/>
      <w:jc w:val="center"/>
    </w:pPr>
    <w:rPr>
      <w:b/>
      <w:smallCaps/>
      <w:color w:val="411D0E"/>
      <w:sz w:val="24"/>
      <w:lang w:val="en"/>
    </w:rPr>
  </w:style>
  <w:style w:type="character" w:customStyle="1" w:styleId="addressChar">
    <w:name w:val="address Char"/>
    <w:basedOn w:val="DefaultParagraphFont"/>
    <w:link w:val="address"/>
    <w:rsid w:val="006F773F"/>
    <w:rPr>
      <w:color w:val="411D0E"/>
      <w:kern w:val="28"/>
      <w:sz w:val="24"/>
      <w:lang w:val="en"/>
    </w:rPr>
  </w:style>
  <w:style w:type="paragraph" w:customStyle="1" w:styleId="Photobox">
    <w:name w:val="Photo box"/>
    <w:basedOn w:val="Normal"/>
    <w:link w:val="PhotoboxChar"/>
    <w:qFormat/>
    <w:rsid w:val="006F773F"/>
    <w:pPr>
      <w:jc w:val="center"/>
    </w:pPr>
    <w:rPr>
      <w:i/>
      <w:color w:val="411D0E"/>
    </w:rPr>
  </w:style>
  <w:style w:type="character" w:customStyle="1" w:styleId="websiteChar">
    <w:name w:val="website Char"/>
    <w:basedOn w:val="DefaultParagraphFont"/>
    <w:link w:val="website"/>
    <w:rsid w:val="006F773F"/>
    <w:rPr>
      <w:b/>
      <w:smallCaps/>
      <w:color w:val="411D0E"/>
      <w:kern w:val="28"/>
      <w:sz w:val="24"/>
      <w:lang w:val="en"/>
    </w:rPr>
  </w:style>
  <w:style w:type="paragraph" w:customStyle="1" w:styleId="PlaceHeadline">
    <w:name w:val="Place Headline"/>
    <w:basedOn w:val="BodyText3"/>
    <w:link w:val="PlaceHeadlineChar"/>
    <w:qFormat/>
    <w:rsid w:val="006F773F"/>
    <w:pPr>
      <w:spacing w:line="360" w:lineRule="auto"/>
    </w:pPr>
    <w:rPr>
      <w:rFonts w:ascii="Times New Roman" w:hAnsi="Times New Roman"/>
      <w:color w:val="411D0E"/>
    </w:rPr>
  </w:style>
  <w:style w:type="character" w:customStyle="1" w:styleId="PhotoboxChar">
    <w:name w:val="Photo box Char"/>
    <w:basedOn w:val="DefaultParagraphFont"/>
    <w:link w:val="Photobox"/>
    <w:rsid w:val="006F773F"/>
    <w:rPr>
      <w:i/>
      <w:color w:val="411D0E"/>
      <w:kern w:val="28"/>
    </w:rPr>
  </w:style>
  <w:style w:type="paragraph" w:customStyle="1" w:styleId="Taglinehere">
    <w:name w:val="Tagline here"/>
    <w:basedOn w:val="Normal"/>
    <w:link w:val="TaglinehereChar"/>
    <w:qFormat/>
    <w:rsid w:val="006F773F"/>
    <w:pPr>
      <w:widowControl w:val="0"/>
      <w:spacing w:line="384" w:lineRule="auto"/>
      <w:jc w:val="center"/>
    </w:pPr>
    <w:rPr>
      <w:color w:val="411D0E"/>
      <w:sz w:val="24"/>
      <w:lang w:val="en"/>
    </w:rPr>
  </w:style>
  <w:style w:type="character" w:customStyle="1" w:styleId="PlaceHeadlineChar">
    <w:name w:val="Place Headline Char"/>
    <w:basedOn w:val="BodyText3Char"/>
    <w:link w:val="PlaceHeadline"/>
    <w:rsid w:val="006F773F"/>
    <w:rPr>
      <w:rFonts w:ascii="Adobe Jenson Pro" w:hAnsi="Adobe Jenson Pro"/>
      <w:b/>
      <w:color w:val="411D0E"/>
      <w:kern w:val="28"/>
      <w:sz w:val="28"/>
      <w:lang w:val="en"/>
    </w:rPr>
  </w:style>
  <w:style w:type="paragraph" w:customStyle="1" w:styleId="Subhead">
    <w:name w:val="Subhead"/>
    <w:basedOn w:val="Normal"/>
    <w:link w:val="SubheadChar"/>
    <w:qFormat/>
    <w:rsid w:val="006F773F"/>
    <w:pPr>
      <w:jc w:val="center"/>
    </w:pPr>
    <w:rPr>
      <w:color w:val="411D0E"/>
    </w:rPr>
  </w:style>
  <w:style w:type="character" w:customStyle="1" w:styleId="TaglinehereChar">
    <w:name w:val="Tagline here Char"/>
    <w:basedOn w:val="DefaultParagraphFont"/>
    <w:link w:val="Taglinehere"/>
    <w:rsid w:val="006F773F"/>
    <w:rPr>
      <w:color w:val="411D0E"/>
      <w:kern w:val="28"/>
      <w:sz w:val="24"/>
      <w:lang w:val="en"/>
    </w:rPr>
  </w:style>
  <w:style w:type="paragraph" w:customStyle="1" w:styleId="Caption1">
    <w:name w:val="Caption1"/>
    <w:basedOn w:val="Normal"/>
    <w:link w:val="captionChar"/>
    <w:qFormat/>
    <w:rsid w:val="006F773F"/>
    <w:rPr>
      <w:i/>
      <w:color w:val="411D0E"/>
    </w:rPr>
  </w:style>
  <w:style w:type="character" w:customStyle="1" w:styleId="SubheadChar">
    <w:name w:val="Subhead Char"/>
    <w:basedOn w:val="DefaultParagraphFont"/>
    <w:link w:val="Subhead"/>
    <w:rsid w:val="006F773F"/>
    <w:rPr>
      <w:color w:val="411D0E"/>
      <w:kern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6CF4"/>
    <w:rPr>
      <w:rFonts w:ascii="Tahoma" w:hAnsi="Tahoma" w:cs="Tahoma"/>
      <w:sz w:val="16"/>
      <w:szCs w:val="16"/>
    </w:rPr>
  </w:style>
  <w:style w:type="character" w:customStyle="1" w:styleId="captionChar">
    <w:name w:val="caption Char"/>
    <w:basedOn w:val="DefaultParagraphFont"/>
    <w:link w:val="Caption1"/>
    <w:rsid w:val="006F773F"/>
    <w:rPr>
      <w:i/>
      <w:color w:val="411D0E"/>
      <w:kern w:val="2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CF4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B96B1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877BC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9D1C49"/>
    <w:rPr>
      <w:color w:val="000000"/>
      <w:kern w:val="28"/>
    </w:rPr>
  </w:style>
  <w:style w:type="character" w:customStyle="1" w:styleId="apple-converted-space">
    <w:name w:val="apple-converted-space"/>
    <w:basedOn w:val="DefaultParagraphFont"/>
    <w:rsid w:val="00BB2D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000000"/>
      <w:kern w:val="28"/>
    </w:rPr>
  </w:style>
  <w:style w:type="paragraph" w:styleId="Heading1">
    <w:name w:val="heading 1"/>
    <w:basedOn w:val="Normal"/>
    <w:next w:val="Normal"/>
    <w:qFormat/>
    <w:pPr>
      <w:keepNext/>
      <w:widowControl w:val="0"/>
      <w:jc w:val="center"/>
      <w:outlineLvl w:val="0"/>
    </w:pPr>
    <w:rPr>
      <w:b/>
      <w:color w:val="800000"/>
      <w:sz w:val="22"/>
      <w:lang w:val="en"/>
    </w:rPr>
  </w:style>
  <w:style w:type="paragraph" w:styleId="Heading2">
    <w:name w:val="heading 2"/>
    <w:basedOn w:val="Normal"/>
    <w:next w:val="Normal"/>
    <w:qFormat/>
    <w:pPr>
      <w:keepNext/>
      <w:widowControl w:val="0"/>
      <w:jc w:val="center"/>
      <w:outlineLvl w:val="1"/>
    </w:pPr>
    <w:rPr>
      <w:b/>
      <w:color w:val="800000"/>
      <w:lang w:val="en"/>
    </w:rPr>
  </w:style>
  <w:style w:type="paragraph" w:styleId="Heading3">
    <w:name w:val="heading 3"/>
    <w:basedOn w:val="Normal"/>
    <w:next w:val="Normal"/>
    <w:qFormat/>
    <w:pPr>
      <w:keepNext/>
      <w:widowControl w:val="0"/>
      <w:jc w:val="center"/>
      <w:outlineLvl w:val="2"/>
    </w:pPr>
    <w:rPr>
      <w:rFonts w:ascii="Adobe Jenson Pro" w:hAnsi="Adobe Jenson Pro"/>
      <w:b/>
      <w:color w:val="CD4313"/>
      <w:sz w:val="64"/>
      <w:lang w:val="en"/>
    </w:rPr>
  </w:style>
  <w:style w:type="paragraph" w:styleId="Heading4">
    <w:name w:val="heading 4"/>
    <w:basedOn w:val="Normal"/>
    <w:next w:val="Normal"/>
    <w:qFormat/>
    <w:pPr>
      <w:keepNext/>
      <w:widowControl w:val="0"/>
      <w:jc w:val="center"/>
      <w:outlineLvl w:val="3"/>
    </w:pPr>
    <w:rPr>
      <w:b/>
      <w:color w:val="800000"/>
      <w:sz w:val="24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6F773F"/>
    <w:pPr>
      <w:widowControl w:val="0"/>
      <w:spacing w:line="360" w:lineRule="auto"/>
    </w:pPr>
    <w:rPr>
      <w:color w:val="493A17"/>
      <w:sz w:val="22"/>
      <w:lang w:val="en"/>
    </w:rPr>
  </w:style>
  <w:style w:type="paragraph" w:styleId="BodyText2">
    <w:name w:val="Body Text 2"/>
    <w:basedOn w:val="Normal"/>
    <w:pPr>
      <w:widowControl w:val="0"/>
      <w:spacing w:before="240" w:line="360" w:lineRule="auto"/>
    </w:pPr>
    <w:rPr>
      <w:b/>
      <w:color w:val="800000"/>
      <w:sz w:val="22"/>
      <w:lang w:val="en"/>
    </w:rPr>
  </w:style>
  <w:style w:type="paragraph" w:styleId="BodyText3">
    <w:name w:val="Body Text 3"/>
    <w:basedOn w:val="Normal"/>
    <w:link w:val="BodyText3Char"/>
    <w:pPr>
      <w:widowControl w:val="0"/>
      <w:spacing w:after="120" w:line="249" w:lineRule="auto"/>
      <w:jc w:val="center"/>
    </w:pPr>
    <w:rPr>
      <w:rFonts w:ascii="Adobe Jenson Pro" w:hAnsi="Adobe Jenson Pro"/>
      <w:b/>
      <w:color w:val="800000"/>
      <w:sz w:val="28"/>
      <w:lang w:val="en"/>
    </w:rPr>
  </w:style>
  <w:style w:type="paragraph" w:styleId="DocumentMap">
    <w:name w:val="Document Map"/>
    <w:basedOn w:val="Normal"/>
    <w:semiHidden/>
    <w:rsid w:val="0027046B"/>
    <w:pPr>
      <w:shd w:val="clear" w:color="auto" w:fill="C6D5EC"/>
    </w:pPr>
    <w:rPr>
      <w:rFonts w:ascii="Lucida Grande" w:hAnsi="Lucida Grande"/>
      <w:sz w:val="24"/>
      <w:szCs w:val="24"/>
    </w:rPr>
  </w:style>
  <w:style w:type="paragraph" w:styleId="Header">
    <w:name w:val="header"/>
    <w:basedOn w:val="Normal"/>
    <w:rsid w:val="000743D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743DC"/>
    <w:pPr>
      <w:tabs>
        <w:tab w:val="center" w:pos="4320"/>
        <w:tab w:val="right" w:pos="8640"/>
      </w:tabs>
    </w:pPr>
  </w:style>
  <w:style w:type="paragraph" w:customStyle="1" w:styleId="LogoBox">
    <w:name w:val="Logo Box"/>
    <w:basedOn w:val="BodyText3"/>
    <w:link w:val="LogoBoxChar"/>
    <w:qFormat/>
    <w:rsid w:val="006F773F"/>
    <w:pPr>
      <w:spacing w:line="250" w:lineRule="auto"/>
    </w:pPr>
    <w:rPr>
      <w:rFonts w:ascii="Times New Roman" w:hAnsi="Times New Roman"/>
      <w:color w:val="411D0E"/>
      <w:sz w:val="24"/>
    </w:rPr>
  </w:style>
  <w:style w:type="paragraph" w:customStyle="1" w:styleId="PhFax">
    <w:name w:val="Ph/Fax"/>
    <w:basedOn w:val="Normal"/>
    <w:link w:val="PhFaxChar"/>
    <w:qFormat/>
    <w:rsid w:val="006F773F"/>
    <w:pPr>
      <w:widowControl w:val="0"/>
      <w:jc w:val="center"/>
    </w:pPr>
    <w:rPr>
      <w:b/>
      <w:i/>
      <w:color w:val="411D0E"/>
      <w:sz w:val="24"/>
      <w:lang w:val="en"/>
    </w:rPr>
  </w:style>
  <w:style w:type="character" w:customStyle="1" w:styleId="BodyText3Char">
    <w:name w:val="Body Text 3 Char"/>
    <w:basedOn w:val="DefaultParagraphFont"/>
    <w:link w:val="BodyText3"/>
    <w:rsid w:val="006F773F"/>
    <w:rPr>
      <w:rFonts w:ascii="Adobe Jenson Pro" w:hAnsi="Adobe Jenson Pro"/>
      <w:b/>
      <w:color w:val="800000"/>
      <w:kern w:val="28"/>
      <w:sz w:val="28"/>
      <w:lang w:val="en"/>
    </w:rPr>
  </w:style>
  <w:style w:type="character" w:customStyle="1" w:styleId="LogoBoxChar">
    <w:name w:val="Logo Box Char"/>
    <w:basedOn w:val="BodyText3Char"/>
    <w:link w:val="LogoBox"/>
    <w:rsid w:val="006F773F"/>
    <w:rPr>
      <w:rFonts w:ascii="Adobe Jenson Pro" w:hAnsi="Adobe Jenson Pro"/>
      <w:b/>
      <w:color w:val="800000"/>
      <w:kern w:val="28"/>
      <w:sz w:val="28"/>
      <w:lang w:val="en"/>
    </w:rPr>
  </w:style>
  <w:style w:type="paragraph" w:customStyle="1" w:styleId="address">
    <w:name w:val="address"/>
    <w:basedOn w:val="Normal"/>
    <w:link w:val="addressChar"/>
    <w:qFormat/>
    <w:rsid w:val="006F773F"/>
    <w:pPr>
      <w:widowControl w:val="0"/>
      <w:jc w:val="center"/>
    </w:pPr>
    <w:rPr>
      <w:color w:val="411D0E"/>
      <w:sz w:val="24"/>
      <w:lang w:val="en"/>
    </w:rPr>
  </w:style>
  <w:style w:type="character" w:customStyle="1" w:styleId="PhFaxChar">
    <w:name w:val="Ph/Fax Char"/>
    <w:basedOn w:val="DefaultParagraphFont"/>
    <w:link w:val="PhFax"/>
    <w:rsid w:val="006F773F"/>
    <w:rPr>
      <w:b/>
      <w:i/>
      <w:color w:val="411D0E"/>
      <w:kern w:val="28"/>
      <w:sz w:val="24"/>
      <w:lang w:val="en"/>
    </w:rPr>
  </w:style>
  <w:style w:type="paragraph" w:customStyle="1" w:styleId="website">
    <w:name w:val="website"/>
    <w:basedOn w:val="Normal"/>
    <w:link w:val="websiteChar"/>
    <w:qFormat/>
    <w:rsid w:val="006F773F"/>
    <w:pPr>
      <w:widowControl w:val="0"/>
      <w:jc w:val="center"/>
    </w:pPr>
    <w:rPr>
      <w:b/>
      <w:smallCaps/>
      <w:color w:val="411D0E"/>
      <w:sz w:val="24"/>
      <w:lang w:val="en"/>
    </w:rPr>
  </w:style>
  <w:style w:type="character" w:customStyle="1" w:styleId="addressChar">
    <w:name w:val="address Char"/>
    <w:basedOn w:val="DefaultParagraphFont"/>
    <w:link w:val="address"/>
    <w:rsid w:val="006F773F"/>
    <w:rPr>
      <w:color w:val="411D0E"/>
      <w:kern w:val="28"/>
      <w:sz w:val="24"/>
      <w:lang w:val="en"/>
    </w:rPr>
  </w:style>
  <w:style w:type="paragraph" w:customStyle="1" w:styleId="Photobox">
    <w:name w:val="Photo box"/>
    <w:basedOn w:val="Normal"/>
    <w:link w:val="PhotoboxChar"/>
    <w:qFormat/>
    <w:rsid w:val="006F773F"/>
    <w:pPr>
      <w:jc w:val="center"/>
    </w:pPr>
    <w:rPr>
      <w:i/>
      <w:color w:val="411D0E"/>
    </w:rPr>
  </w:style>
  <w:style w:type="character" w:customStyle="1" w:styleId="websiteChar">
    <w:name w:val="website Char"/>
    <w:basedOn w:val="DefaultParagraphFont"/>
    <w:link w:val="website"/>
    <w:rsid w:val="006F773F"/>
    <w:rPr>
      <w:b/>
      <w:smallCaps/>
      <w:color w:val="411D0E"/>
      <w:kern w:val="28"/>
      <w:sz w:val="24"/>
      <w:lang w:val="en"/>
    </w:rPr>
  </w:style>
  <w:style w:type="paragraph" w:customStyle="1" w:styleId="PlaceHeadline">
    <w:name w:val="Place Headline"/>
    <w:basedOn w:val="BodyText3"/>
    <w:link w:val="PlaceHeadlineChar"/>
    <w:qFormat/>
    <w:rsid w:val="006F773F"/>
    <w:pPr>
      <w:spacing w:line="360" w:lineRule="auto"/>
    </w:pPr>
    <w:rPr>
      <w:rFonts w:ascii="Times New Roman" w:hAnsi="Times New Roman"/>
      <w:color w:val="411D0E"/>
    </w:rPr>
  </w:style>
  <w:style w:type="character" w:customStyle="1" w:styleId="PhotoboxChar">
    <w:name w:val="Photo box Char"/>
    <w:basedOn w:val="DefaultParagraphFont"/>
    <w:link w:val="Photobox"/>
    <w:rsid w:val="006F773F"/>
    <w:rPr>
      <w:i/>
      <w:color w:val="411D0E"/>
      <w:kern w:val="28"/>
    </w:rPr>
  </w:style>
  <w:style w:type="paragraph" w:customStyle="1" w:styleId="Taglinehere">
    <w:name w:val="Tagline here"/>
    <w:basedOn w:val="Normal"/>
    <w:link w:val="TaglinehereChar"/>
    <w:qFormat/>
    <w:rsid w:val="006F773F"/>
    <w:pPr>
      <w:widowControl w:val="0"/>
      <w:spacing w:line="384" w:lineRule="auto"/>
      <w:jc w:val="center"/>
    </w:pPr>
    <w:rPr>
      <w:color w:val="411D0E"/>
      <w:sz w:val="24"/>
      <w:lang w:val="en"/>
    </w:rPr>
  </w:style>
  <w:style w:type="character" w:customStyle="1" w:styleId="PlaceHeadlineChar">
    <w:name w:val="Place Headline Char"/>
    <w:basedOn w:val="BodyText3Char"/>
    <w:link w:val="PlaceHeadline"/>
    <w:rsid w:val="006F773F"/>
    <w:rPr>
      <w:rFonts w:ascii="Adobe Jenson Pro" w:hAnsi="Adobe Jenson Pro"/>
      <w:b/>
      <w:color w:val="411D0E"/>
      <w:kern w:val="28"/>
      <w:sz w:val="28"/>
      <w:lang w:val="en"/>
    </w:rPr>
  </w:style>
  <w:style w:type="paragraph" w:customStyle="1" w:styleId="Subhead">
    <w:name w:val="Subhead"/>
    <w:basedOn w:val="Normal"/>
    <w:link w:val="SubheadChar"/>
    <w:qFormat/>
    <w:rsid w:val="006F773F"/>
    <w:pPr>
      <w:jc w:val="center"/>
    </w:pPr>
    <w:rPr>
      <w:color w:val="411D0E"/>
    </w:rPr>
  </w:style>
  <w:style w:type="character" w:customStyle="1" w:styleId="TaglinehereChar">
    <w:name w:val="Tagline here Char"/>
    <w:basedOn w:val="DefaultParagraphFont"/>
    <w:link w:val="Taglinehere"/>
    <w:rsid w:val="006F773F"/>
    <w:rPr>
      <w:color w:val="411D0E"/>
      <w:kern w:val="28"/>
      <w:sz w:val="24"/>
      <w:lang w:val="en"/>
    </w:rPr>
  </w:style>
  <w:style w:type="paragraph" w:customStyle="1" w:styleId="Caption1">
    <w:name w:val="Caption1"/>
    <w:basedOn w:val="Normal"/>
    <w:link w:val="captionChar"/>
    <w:qFormat/>
    <w:rsid w:val="006F773F"/>
    <w:rPr>
      <w:i/>
      <w:color w:val="411D0E"/>
    </w:rPr>
  </w:style>
  <w:style w:type="character" w:customStyle="1" w:styleId="SubheadChar">
    <w:name w:val="Subhead Char"/>
    <w:basedOn w:val="DefaultParagraphFont"/>
    <w:link w:val="Subhead"/>
    <w:rsid w:val="006F773F"/>
    <w:rPr>
      <w:color w:val="411D0E"/>
      <w:kern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6CF4"/>
    <w:rPr>
      <w:rFonts w:ascii="Tahoma" w:hAnsi="Tahoma" w:cs="Tahoma"/>
      <w:sz w:val="16"/>
      <w:szCs w:val="16"/>
    </w:rPr>
  </w:style>
  <w:style w:type="character" w:customStyle="1" w:styleId="captionChar">
    <w:name w:val="caption Char"/>
    <w:basedOn w:val="DefaultParagraphFont"/>
    <w:link w:val="Caption1"/>
    <w:rsid w:val="006F773F"/>
    <w:rPr>
      <w:i/>
      <w:color w:val="411D0E"/>
      <w:kern w:val="2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CF4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B96B1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877BC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9D1C49"/>
    <w:rPr>
      <w:color w:val="000000"/>
      <w:kern w:val="28"/>
    </w:rPr>
  </w:style>
  <w:style w:type="character" w:customStyle="1" w:styleId="apple-converted-space">
    <w:name w:val="apple-converted-space"/>
    <w:basedOn w:val="DefaultParagraphFont"/>
    <w:rsid w:val="00BB2D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0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0.w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wmf"/><Relationship Id="rId14" Type="http://schemas.openxmlformats.org/officeDocument/2006/relationships/image" Target="media/image5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gan\Downloads\TS01037883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697A7E-0B57-42BB-B43E-02B76DCBD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TS010378832</Template>
  <TotalTime>1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</dc:creator>
  <cp:lastModifiedBy>Megan</cp:lastModifiedBy>
  <cp:revision>2</cp:revision>
  <cp:lastPrinted>2014-03-22T15:44:00Z</cp:lastPrinted>
  <dcterms:created xsi:type="dcterms:W3CDTF">2014-04-23T04:12:00Z</dcterms:created>
  <dcterms:modified xsi:type="dcterms:W3CDTF">2014-04-23T04:12:00Z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TC103788329990</vt:lpwstr>
  </property>
</Properties>
</file>